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1" w:type="pct"/>
        <w:tblLook w:val="0600" w:firstRow="0" w:lastRow="0" w:firstColumn="0" w:lastColumn="0" w:noHBand="1" w:noVBand="1"/>
        <w:tblCaption w:val="Layout table"/>
      </w:tblPr>
      <w:tblGrid>
        <w:gridCol w:w="2087"/>
        <w:gridCol w:w="1460"/>
        <w:gridCol w:w="346"/>
        <w:gridCol w:w="256"/>
        <w:gridCol w:w="2050"/>
        <w:gridCol w:w="1106"/>
        <w:gridCol w:w="131"/>
        <w:gridCol w:w="807"/>
        <w:gridCol w:w="2050"/>
        <w:gridCol w:w="685"/>
        <w:gridCol w:w="90"/>
        <w:gridCol w:w="642"/>
        <w:gridCol w:w="630"/>
        <w:gridCol w:w="2076"/>
        <w:gridCol w:w="102"/>
      </w:tblGrid>
      <w:tr w:rsidR="0042216A" w14:paraId="72081BE0" w14:textId="77777777" w:rsidTr="00F43785">
        <w:trPr>
          <w:gridAfter w:val="1"/>
          <w:wAfter w:w="35" w:type="pct"/>
        </w:trPr>
        <w:tc>
          <w:tcPr>
            <w:tcW w:w="4033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7CE132F" w14:textId="128F6191" w:rsidR="0042216A" w:rsidRDefault="000A3873" w:rsidP="00362C98">
            <w:pPr>
              <w:pStyle w:val="Month"/>
              <w:jc w:val="right"/>
            </w:pPr>
            <w:r>
              <w:t>July</w:t>
            </w: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7C2AA33" w14:textId="77777777" w:rsidR="0042216A" w:rsidRDefault="00112629" w:rsidP="00362C98">
            <w:pPr>
              <w:pStyle w:val="Year"/>
              <w:jc w:val="right"/>
            </w:pPr>
            <w:r>
              <w:t>2026</w:t>
            </w:r>
          </w:p>
        </w:tc>
      </w:tr>
      <w:tr w:rsidR="0042216A" w14:paraId="31F03A90" w14:textId="77777777" w:rsidTr="00F43785">
        <w:trPr>
          <w:gridAfter w:val="1"/>
          <w:wAfter w:w="35" w:type="pct"/>
        </w:trPr>
        <w:tc>
          <w:tcPr>
            <w:tcW w:w="4033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C2246CD" w14:textId="77777777" w:rsidR="0042216A" w:rsidRDefault="0042216A" w:rsidP="000634C9">
            <w:pPr>
              <w:pStyle w:val="NoSpacing"/>
            </w:pP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A030C01" w14:textId="77777777" w:rsidR="0042216A" w:rsidRDefault="0042216A" w:rsidP="000634C9">
            <w:pPr>
              <w:pStyle w:val="NoSpacing"/>
            </w:pPr>
          </w:p>
        </w:tc>
      </w:tr>
      <w:tr w:rsidR="000A3873" w14:paraId="316C0B42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80362A1" w14:textId="195B6345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4EB9CCB" w14:textId="1EBF618C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DEAFD93" w14:textId="44605009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B0EC478" w14:textId="04216A5E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0942828" w14:textId="6C81D2D0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ED5440C" w14:textId="3E8A493B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6A05F11" w14:textId="50DFADD2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112629" w14:paraId="0BBDF50D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F8B507" w14:textId="77777777" w:rsidR="00112629" w:rsidRDefault="00112629" w:rsidP="00112629">
            <w:pPr>
              <w:pStyle w:val="Dates"/>
            </w:pP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457D0D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DB1558" w14:textId="77777777" w:rsidR="00112629" w:rsidRDefault="00112629" w:rsidP="00112629">
            <w:pPr>
              <w:pStyle w:val="Dates"/>
            </w:pP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CE9E98" w14:textId="219EB2F2" w:rsidR="00112629" w:rsidRDefault="000A3873" w:rsidP="00112629">
            <w:pPr>
              <w:pStyle w:val="Dates"/>
            </w:pPr>
            <w:r>
              <w:t>1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A70DF5" w14:textId="6043BB63" w:rsidR="00112629" w:rsidRDefault="000A3873" w:rsidP="00112629">
            <w:pPr>
              <w:pStyle w:val="Dates"/>
            </w:pPr>
            <w:r>
              <w:t>2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CF103A" w14:textId="2178BE20" w:rsidR="00112629" w:rsidRDefault="000A3873" w:rsidP="00112629">
            <w:pPr>
              <w:pStyle w:val="Dates"/>
            </w:pPr>
            <w:r>
              <w:t>3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AE3898" w14:textId="3B7238EA" w:rsidR="00112629" w:rsidRDefault="000A3873" w:rsidP="00112629">
            <w:pPr>
              <w:pStyle w:val="Dates"/>
            </w:pPr>
            <w:r>
              <w:t>4</w:t>
            </w:r>
          </w:p>
        </w:tc>
      </w:tr>
      <w:tr w:rsidR="00112629" w14:paraId="04EE3237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6EBD01" w14:textId="77777777" w:rsidR="00112629" w:rsidRDefault="00112629" w:rsidP="0011262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559B90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3DD919" w14:textId="77777777" w:rsidR="00112629" w:rsidRDefault="00112629" w:rsidP="0011262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BE829B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A524B7" w14:textId="2025C5AA" w:rsidR="00112629" w:rsidRPr="00750DD0" w:rsidRDefault="00112629" w:rsidP="00112629">
            <w:pPr>
              <w:pStyle w:val="Dates"/>
              <w:rPr>
                <w:i/>
                <w:iCs/>
              </w:rPr>
            </w:pP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7E40FF" w14:textId="77777777" w:rsidR="00112629" w:rsidRDefault="00112629" w:rsidP="0011262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90392D" w14:textId="6587B587" w:rsidR="00112629" w:rsidRDefault="00750DD0" w:rsidP="00112629">
            <w:pPr>
              <w:pStyle w:val="Dates"/>
            </w:pPr>
            <w:r>
              <w:t>Independence Day</w:t>
            </w:r>
          </w:p>
        </w:tc>
      </w:tr>
      <w:tr w:rsidR="00112629" w14:paraId="58A37C2C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092AAB" w14:textId="5F127F1E" w:rsidR="00112629" w:rsidRDefault="000A3873" w:rsidP="00112629">
            <w:pPr>
              <w:pStyle w:val="Dates"/>
            </w:pPr>
            <w:r>
              <w:t>5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B6AEED" w14:textId="1289AAEE" w:rsidR="00112629" w:rsidRDefault="000A3873" w:rsidP="00112629">
            <w:pPr>
              <w:pStyle w:val="Dates"/>
            </w:pPr>
            <w:r>
              <w:t>6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61748A" w14:textId="3031AB79" w:rsidR="00112629" w:rsidRDefault="000A3873" w:rsidP="00112629">
            <w:pPr>
              <w:pStyle w:val="Dates"/>
            </w:pPr>
            <w:r>
              <w:t>7</w:t>
            </w: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C0C60B" w14:textId="24014BE6" w:rsidR="00112629" w:rsidRDefault="000A3873" w:rsidP="00112629">
            <w:pPr>
              <w:pStyle w:val="Dates"/>
            </w:pPr>
            <w:r>
              <w:t>8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7A9420" w14:textId="2C066EC9" w:rsidR="00112629" w:rsidRDefault="000A3873" w:rsidP="00112629">
            <w:pPr>
              <w:pStyle w:val="Dates"/>
            </w:pPr>
            <w:r>
              <w:t>9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915A7B" w14:textId="7707E31F" w:rsidR="00112629" w:rsidRDefault="000A3873" w:rsidP="00112629">
            <w:pPr>
              <w:pStyle w:val="Dates"/>
            </w:pPr>
            <w:r>
              <w:t>10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48E5C5" w14:textId="317861A8" w:rsidR="00112629" w:rsidRDefault="000A3873" w:rsidP="00112629">
            <w:pPr>
              <w:pStyle w:val="Dates"/>
            </w:pPr>
            <w:r>
              <w:t>11</w:t>
            </w:r>
          </w:p>
        </w:tc>
      </w:tr>
      <w:tr w:rsidR="00112629" w14:paraId="48EDF86B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DF9A60" w14:textId="77777777" w:rsidR="00112629" w:rsidRDefault="00112629" w:rsidP="0011262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32080E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6BB6E2" w14:textId="77777777" w:rsidR="00112629" w:rsidRDefault="00112629" w:rsidP="0011262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53E5F9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AA748C" w14:textId="77777777" w:rsidR="00112629" w:rsidRDefault="00112629" w:rsidP="00112629">
            <w:pPr>
              <w:pStyle w:val="Dates"/>
            </w:pP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45F8B3" w14:textId="77777777" w:rsidR="00112629" w:rsidRDefault="00112629" w:rsidP="0011262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62BCB3" w14:textId="77777777" w:rsidR="00112629" w:rsidRDefault="00112629" w:rsidP="00112629">
            <w:pPr>
              <w:pStyle w:val="Dates"/>
            </w:pPr>
          </w:p>
        </w:tc>
      </w:tr>
      <w:tr w:rsidR="00112629" w14:paraId="3316783D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5FEF18" w14:textId="25CF07FD" w:rsidR="00112629" w:rsidRDefault="000A3873" w:rsidP="00112629">
            <w:pPr>
              <w:pStyle w:val="Dates"/>
            </w:pPr>
            <w:r>
              <w:t>12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645DD6" w14:textId="70AD5AB8" w:rsidR="00112629" w:rsidRDefault="000A3873" w:rsidP="00112629">
            <w:pPr>
              <w:pStyle w:val="Dates"/>
            </w:pPr>
            <w:r>
              <w:t>13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0A6CC" w14:textId="614CD7A8" w:rsidR="00112629" w:rsidRDefault="000A3873" w:rsidP="00112629">
            <w:pPr>
              <w:pStyle w:val="Dates"/>
            </w:pPr>
            <w:r>
              <w:t>14</w:t>
            </w: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BBA199" w14:textId="1544FD71" w:rsidR="00112629" w:rsidRDefault="000A3873" w:rsidP="00112629">
            <w:pPr>
              <w:pStyle w:val="Dates"/>
            </w:pPr>
            <w:r>
              <w:t>15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333AFA" w14:textId="1BA8EB2F" w:rsidR="00112629" w:rsidRDefault="000A3873" w:rsidP="00112629">
            <w:pPr>
              <w:pStyle w:val="Dates"/>
            </w:pPr>
            <w:r>
              <w:t>16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6A8533" w14:textId="35362406" w:rsidR="00112629" w:rsidRDefault="000A3873" w:rsidP="00112629">
            <w:pPr>
              <w:pStyle w:val="Dates"/>
            </w:pPr>
            <w:r>
              <w:t>17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84E373" w14:textId="5A604503" w:rsidR="00112629" w:rsidRDefault="000A3873" w:rsidP="00112629">
            <w:pPr>
              <w:pStyle w:val="Dates"/>
            </w:pPr>
            <w:r>
              <w:t>18</w:t>
            </w:r>
          </w:p>
        </w:tc>
      </w:tr>
      <w:tr w:rsidR="00112629" w14:paraId="7BB6069F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0F7E40" w14:textId="77777777" w:rsidR="00112629" w:rsidRDefault="00112629" w:rsidP="0011262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6B18AA" w14:textId="641CC487" w:rsidR="008249BD" w:rsidRDefault="008249BD" w:rsidP="008249BD">
            <w:pPr>
              <w:pStyle w:val="Dates"/>
              <w:jc w:val="left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9E3389" w14:textId="3EAC4A9B" w:rsidR="00112629" w:rsidRDefault="00112629" w:rsidP="0011262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BE71D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4DFCED" w14:textId="72B6F4CC" w:rsidR="00112629" w:rsidRDefault="00112629" w:rsidP="00112629">
            <w:pPr>
              <w:pStyle w:val="Dates"/>
            </w:pP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ED158B" w14:textId="77777777" w:rsidR="00112629" w:rsidRDefault="00112629" w:rsidP="0011262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6062AB" w14:textId="77777777" w:rsidR="00112629" w:rsidRDefault="00112629" w:rsidP="00112629">
            <w:pPr>
              <w:pStyle w:val="Dates"/>
            </w:pPr>
          </w:p>
        </w:tc>
      </w:tr>
      <w:tr w:rsidR="00112629" w14:paraId="26531A20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28ED10" w14:textId="668FF13B" w:rsidR="00112629" w:rsidRDefault="000A3873" w:rsidP="00112629">
            <w:pPr>
              <w:pStyle w:val="Dates"/>
            </w:pPr>
            <w:r>
              <w:t>19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1B367B" w14:textId="1747E33A" w:rsidR="00112629" w:rsidRDefault="000A3873" w:rsidP="00112629">
            <w:pPr>
              <w:pStyle w:val="Dates"/>
            </w:pPr>
            <w:r>
              <w:t>20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060B50" w14:textId="320DA5A3" w:rsidR="00112629" w:rsidRDefault="000A3873" w:rsidP="00112629">
            <w:pPr>
              <w:pStyle w:val="Dates"/>
            </w:pPr>
            <w:r>
              <w:t>21</w:t>
            </w: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ECD4DA" w14:textId="5A073BF6" w:rsidR="00112629" w:rsidRDefault="000A3873" w:rsidP="00112629">
            <w:pPr>
              <w:pStyle w:val="Dates"/>
            </w:pPr>
            <w:r>
              <w:t>22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BAE9266" w14:textId="1ECEA8CE" w:rsidR="00112629" w:rsidRDefault="000A3873" w:rsidP="00112629">
            <w:pPr>
              <w:pStyle w:val="Dates"/>
            </w:pPr>
            <w:r>
              <w:t>23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333FC8" w14:textId="27EE914B" w:rsidR="00112629" w:rsidRDefault="000A3873" w:rsidP="00112629">
            <w:pPr>
              <w:pStyle w:val="Dates"/>
            </w:pPr>
            <w:r>
              <w:t>24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227E46" w14:textId="2E44F482" w:rsidR="00112629" w:rsidRDefault="000A3873" w:rsidP="00112629">
            <w:pPr>
              <w:pStyle w:val="Dates"/>
            </w:pPr>
            <w:r>
              <w:t>25</w:t>
            </w:r>
          </w:p>
        </w:tc>
      </w:tr>
      <w:tr w:rsidR="00112629" w14:paraId="23D47A98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1E0E2C" w14:textId="77777777" w:rsidR="00112629" w:rsidRDefault="00112629" w:rsidP="0011262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1291F0" w14:textId="6FDA23CD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7589DE" w14:textId="7BAC9AF2" w:rsidR="00112629" w:rsidRDefault="00112629" w:rsidP="0011262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36CFC7" w14:textId="77777777" w:rsidR="00112629" w:rsidRDefault="00112629" w:rsidP="0011262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CE0618" w14:textId="77777777" w:rsidR="00112629" w:rsidRDefault="00112629" w:rsidP="00112629">
            <w:pPr>
              <w:pStyle w:val="Dates"/>
            </w:pP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CCA9D9" w14:textId="77777777" w:rsidR="00112629" w:rsidRDefault="00112629" w:rsidP="0011262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9CCF96" w14:textId="77777777" w:rsidR="00112629" w:rsidRDefault="00112629" w:rsidP="00112629">
            <w:pPr>
              <w:pStyle w:val="Dates"/>
            </w:pPr>
          </w:p>
        </w:tc>
      </w:tr>
      <w:tr w:rsidR="00112629" w14:paraId="72BFFF3F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6FEF8A" w14:textId="39AB90F8" w:rsidR="00112629" w:rsidRDefault="000A3873" w:rsidP="00112629">
            <w:pPr>
              <w:pStyle w:val="Dates"/>
            </w:pPr>
            <w:r>
              <w:t>26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453E33" w14:textId="0A581D3B" w:rsidR="00112629" w:rsidRDefault="000A3873" w:rsidP="00112629">
            <w:pPr>
              <w:pStyle w:val="Dates"/>
            </w:pPr>
            <w:r>
              <w:t>27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7005CA" w14:textId="4E92F04A" w:rsidR="00112629" w:rsidRDefault="000A3873" w:rsidP="00112629">
            <w:pPr>
              <w:pStyle w:val="Dates"/>
            </w:pPr>
            <w:r>
              <w:t>28</w:t>
            </w: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9AF95E" w14:textId="17D90678" w:rsidR="00112629" w:rsidRDefault="000A3873" w:rsidP="00112629">
            <w:pPr>
              <w:pStyle w:val="Dates"/>
            </w:pPr>
            <w:r>
              <w:t>29</w:t>
            </w: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5D3C9B" w14:textId="55913CA3" w:rsidR="00112629" w:rsidRDefault="000A3873" w:rsidP="00112629">
            <w:pPr>
              <w:pStyle w:val="Dates"/>
            </w:pPr>
            <w:r>
              <w:t>30</w:t>
            </w: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EAB54A" w14:textId="46792A47" w:rsidR="00112629" w:rsidRDefault="000A3873" w:rsidP="00112629">
            <w:pPr>
              <w:pStyle w:val="Dates"/>
            </w:pPr>
            <w:r>
              <w:t>31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39AD73" w14:textId="77777777" w:rsidR="00112629" w:rsidRDefault="00112629" w:rsidP="00112629">
            <w:pPr>
              <w:pStyle w:val="Dates"/>
            </w:pPr>
          </w:p>
        </w:tc>
      </w:tr>
      <w:tr w:rsidR="00362C98" w14:paraId="44DEBD30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B0185C" w14:textId="77777777" w:rsidR="0042216A" w:rsidRDefault="0042216A" w:rsidP="000634C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360A7" w14:textId="77777777" w:rsidR="0042216A" w:rsidRDefault="0042216A" w:rsidP="000634C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BFE1B2" w14:textId="77777777" w:rsidR="0042216A" w:rsidRDefault="0042216A" w:rsidP="000634C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6728C5" w14:textId="77777777" w:rsidR="0042216A" w:rsidRDefault="00750DD0" w:rsidP="000634C9">
            <w:pPr>
              <w:pStyle w:val="Dates"/>
            </w:pPr>
            <w:r>
              <w:t>Open House Day 1</w:t>
            </w:r>
          </w:p>
          <w:p w14:paraId="3A42739C" w14:textId="6332CB46" w:rsidR="00750DD0" w:rsidRPr="00750DD0" w:rsidRDefault="00750DD0" w:rsidP="000634C9">
            <w:pPr>
              <w:pStyle w:val="Dates"/>
              <w:rPr>
                <w:i/>
                <w:iCs/>
              </w:rPr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59EA96" w14:textId="4531A87E" w:rsidR="0042216A" w:rsidRDefault="00750DD0" w:rsidP="000634C9">
            <w:pPr>
              <w:pStyle w:val="Dates"/>
            </w:pPr>
            <w:r>
              <w:t>Open House Day 2</w:t>
            </w: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8937D5" w14:textId="77777777" w:rsidR="0042216A" w:rsidRDefault="0042216A" w:rsidP="000634C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2FE130" w14:textId="77777777" w:rsidR="0042216A" w:rsidRDefault="0042216A" w:rsidP="000634C9">
            <w:pPr>
              <w:pStyle w:val="Dates"/>
            </w:pPr>
          </w:p>
        </w:tc>
      </w:tr>
      <w:tr w:rsidR="00362C98" w14:paraId="37A99AC8" w14:textId="77777777" w:rsidTr="00630544">
        <w:trPr>
          <w:gridAfter w:val="1"/>
          <w:wAfter w:w="35" w:type="pct"/>
        </w:trPr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0CB09B" w14:textId="77777777" w:rsidR="0042216A" w:rsidRDefault="0042216A" w:rsidP="000634C9">
            <w:pPr>
              <w:pStyle w:val="Dates"/>
            </w:pP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DFFFCD" w14:textId="77777777" w:rsidR="0042216A" w:rsidRDefault="0042216A" w:rsidP="000634C9">
            <w:pPr>
              <w:pStyle w:val="Dates"/>
            </w:pP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653EFA" w14:textId="77777777" w:rsidR="0042216A" w:rsidRDefault="0042216A" w:rsidP="000634C9">
            <w:pPr>
              <w:pStyle w:val="Dates"/>
            </w:pPr>
          </w:p>
        </w:tc>
        <w:tc>
          <w:tcPr>
            <w:tcW w:w="70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2DDF0C" w14:textId="77777777" w:rsidR="0042216A" w:rsidRDefault="0042216A" w:rsidP="000634C9">
            <w:pPr>
              <w:pStyle w:val="Dates"/>
            </w:pPr>
          </w:p>
        </w:tc>
        <w:tc>
          <w:tcPr>
            <w:tcW w:w="70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D2D496" w14:textId="77777777" w:rsidR="0042216A" w:rsidRDefault="0042216A" w:rsidP="000634C9">
            <w:pPr>
              <w:pStyle w:val="Dates"/>
            </w:pPr>
          </w:p>
        </w:tc>
        <w:tc>
          <w:tcPr>
            <w:tcW w:w="70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323078" w14:textId="77777777" w:rsidR="0042216A" w:rsidRDefault="0042216A" w:rsidP="000634C9">
            <w:pPr>
              <w:pStyle w:val="Dates"/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7A4B5A" w14:textId="77777777" w:rsidR="0042216A" w:rsidRDefault="0042216A" w:rsidP="000634C9">
            <w:pPr>
              <w:pStyle w:val="Dates"/>
            </w:pPr>
          </w:p>
        </w:tc>
      </w:tr>
      <w:tr w:rsidR="00362C98" w14:paraId="0148D8E2" w14:textId="77777777" w:rsidTr="00630544">
        <w:trPr>
          <w:gridAfter w:val="1"/>
          <w:wAfter w:w="35" w:type="pct"/>
          <w:trHeight w:hRule="exact" w:val="720"/>
        </w:trPr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A3B165" w14:textId="77777777" w:rsidR="0042216A" w:rsidRDefault="0042216A" w:rsidP="000634C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D90ECA" w14:textId="77777777" w:rsidR="0042216A" w:rsidRDefault="0042216A" w:rsidP="000634C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191D78" w14:textId="77777777" w:rsidR="0042216A" w:rsidRDefault="0042216A" w:rsidP="000634C9">
            <w:pPr>
              <w:pStyle w:val="Dates"/>
            </w:pPr>
          </w:p>
        </w:tc>
        <w:tc>
          <w:tcPr>
            <w:tcW w:w="70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8C71E0" w14:textId="77777777" w:rsidR="0042216A" w:rsidRDefault="0042216A" w:rsidP="000634C9">
            <w:pPr>
              <w:pStyle w:val="Dates"/>
            </w:pPr>
          </w:p>
        </w:tc>
        <w:tc>
          <w:tcPr>
            <w:tcW w:w="70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F9888D" w14:textId="77777777" w:rsidR="0042216A" w:rsidRDefault="0042216A" w:rsidP="000634C9">
            <w:pPr>
              <w:pStyle w:val="Dates"/>
            </w:pPr>
          </w:p>
        </w:tc>
        <w:tc>
          <w:tcPr>
            <w:tcW w:w="705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F84B77" w14:textId="77777777" w:rsidR="0042216A" w:rsidRDefault="0042216A" w:rsidP="000634C9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B73B738" w14:textId="77777777" w:rsidR="0042216A" w:rsidRDefault="0042216A" w:rsidP="000634C9">
            <w:pPr>
              <w:pStyle w:val="Dates"/>
            </w:pPr>
          </w:p>
        </w:tc>
      </w:tr>
      <w:tr w:rsidR="0042216A" w14:paraId="4BADC049" w14:textId="77777777" w:rsidTr="00F43785">
        <w:trPr>
          <w:gridAfter w:val="1"/>
          <w:wAfter w:w="35" w:type="pct"/>
          <w:trHeight w:hRule="exact" w:val="191"/>
        </w:trPr>
        <w:tc>
          <w:tcPr>
            <w:tcW w:w="1222" w:type="pct"/>
            <w:gridSpan w:val="2"/>
            <w:tcBorders>
              <w:top w:val="single" w:sz="8" w:space="0" w:color="BFBFBF" w:themeColor="background1" w:themeShade="BF"/>
            </w:tcBorders>
          </w:tcPr>
          <w:p w14:paraId="62B4FB0A" w14:textId="77777777" w:rsidR="0042216A" w:rsidRDefault="0042216A" w:rsidP="00C56417"/>
        </w:tc>
        <w:tc>
          <w:tcPr>
            <w:tcW w:w="1294" w:type="pct"/>
            <w:gridSpan w:val="4"/>
            <w:tcBorders>
              <w:top w:val="single" w:sz="8" w:space="0" w:color="BFBFBF" w:themeColor="background1" w:themeShade="BF"/>
            </w:tcBorders>
          </w:tcPr>
          <w:p w14:paraId="540F9D87" w14:textId="77777777" w:rsidR="0042216A" w:rsidRDefault="0042216A" w:rsidP="00C56417"/>
        </w:tc>
        <w:tc>
          <w:tcPr>
            <w:tcW w:w="1296" w:type="pct"/>
            <w:gridSpan w:val="5"/>
            <w:tcBorders>
              <w:top w:val="single" w:sz="8" w:space="0" w:color="BFBFBF" w:themeColor="background1" w:themeShade="BF"/>
            </w:tcBorders>
          </w:tcPr>
          <w:p w14:paraId="761B22C0" w14:textId="77777777" w:rsidR="0042216A" w:rsidRDefault="0042216A" w:rsidP="00C56417"/>
        </w:tc>
        <w:tc>
          <w:tcPr>
            <w:tcW w:w="1153" w:type="pct"/>
            <w:gridSpan w:val="3"/>
            <w:tcBorders>
              <w:top w:val="single" w:sz="8" w:space="0" w:color="BFBFBF" w:themeColor="background1" w:themeShade="BF"/>
            </w:tcBorders>
          </w:tcPr>
          <w:p w14:paraId="0A11105F" w14:textId="77777777" w:rsidR="0042216A" w:rsidRDefault="0042216A" w:rsidP="00C56417"/>
        </w:tc>
      </w:tr>
      <w:tr w:rsidR="00362C98" w14:paraId="63B691BB" w14:textId="77777777" w:rsidTr="002D182F">
        <w:trPr>
          <w:trHeight w:hRule="exact" w:val="2394"/>
        </w:trPr>
        <w:tc>
          <w:tcPr>
            <w:tcW w:w="1341" w:type="pct"/>
            <w:gridSpan w:val="3"/>
          </w:tcPr>
          <w:p w14:paraId="63B69E10" w14:textId="77777777" w:rsidR="0042216A" w:rsidRDefault="00317195" w:rsidP="000634C9">
            <w:pPr>
              <w:pStyle w:val="Heading1"/>
            </w:pPr>
            <w:sdt>
              <w:sdtPr>
                <w:id w:val="1124349553"/>
                <w:placeholder>
                  <w:docPart w:val="EEED4EC9BA98461982A5ABC0EA78CEFE"/>
                </w:placeholder>
                <w:temporary/>
                <w:showingPlcHdr/>
                <w15:appearance w15:val="hidden"/>
              </w:sdtPr>
              <w:sdtEndPr/>
              <w:sdtContent>
                <w:r w:rsidR="0042216A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3547E45B" w14:textId="2EAD2BED" w:rsidR="00750DD0" w:rsidRDefault="00750DD0" w:rsidP="000634C9"/>
        </w:tc>
        <w:tc>
          <w:tcPr>
            <w:tcW w:w="1220" w:type="pct"/>
            <w:gridSpan w:val="3"/>
          </w:tcPr>
          <w:p w14:paraId="221034BA" w14:textId="68EAAC89" w:rsidR="0042216A" w:rsidRDefault="00750DD0" w:rsidP="000634C9">
            <w:pPr>
              <w:pStyle w:val="Heading2"/>
            </w:pPr>
            <w:r>
              <w:t>Holidays</w:t>
            </w:r>
          </w:p>
          <w:p w14:paraId="62C389DA" w14:textId="53A6017F" w:rsidR="0042216A" w:rsidRDefault="00750DD0" w:rsidP="000634C9">
            <w:r>
              <w:t>4: Independence Day</w:t>
            </w:r>
          </w:p>
        </w:tc>
        <w:tc>
          <w:tcPr>
            <w:tcW w:w="1219" w:type="pct"/>
            <w:gridSpan w:val="5"/>
          </w:tcPr>
          <w:p w14:paraId="028C5893" w14:textId="0BE7C649" w:rsidR="0042216A" w:rsidRDefault="00750DD0" w:rsidP="000634C9">
            <w:pPr>
              <w:pStyle w:val="Heading2"/>
            </w:pPr>
            <w:r>
              <w:t>Other</w:t>
            </w:r>
          </w:p>
          <w:p w14:paraId="5D2EB3DA" w14:textId="53763AA5" w:rsidR="00750DD0" w:rsidRDefault="00750DD0" w:rsidP="000634C9">
            <w:r>
              <w:t>29-30: Open House</w:t>
            </w:r>
          </w:p>
        </w:tc>
      </w:tr>
    </w:tbl>
    <w:p w14:paraId="6E01941D" w14:textId="77777777" w:rsidR="00876749" w:rsidRDefault="00876749" w:rsidP="00876749"/>
    <w:p w14:paraId="4D9C0CED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9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1"/>
        <w:gridCol w:w="107"/>
        <w:gridCol w:w="226"/>
        <w:gridCol w:w="2058"/>
        <w:gridCol w:w="1100"/>
        <w:gridCol w:w="157"/>
        <w:gridCol w:w="801"/>
        <w:gridCol w:w="2058"/>
        <w:gridCol w:w="682"/>
        <w:gridCol w:w="78"/>
        <w:gridCol w:w="653"/>
        <w:gridCol w:w="241"/>
        <w:gridCol w:w="403"/>
        <w:gridCol w:w="2064"/>
        <w:gridCol w:w="104"/>
      </w:tblGrid>
      <w:tr w:rsidR="0076400B" w14:paraId="248E58A9" w14:textId="77777777" w:rsidTr="001D35E9">
        <w:trPr>
          <w:gridAfter w:val="1"/>
          <w:wAfter w:w="36" w:type="pct"/>
        </w:trPr>
        <w:tc>
          <w:tcPr>
            <w:tcW w:w="4031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6A8CB9E" w14:textId="6C17BB54" w:rsidR="0076400B" w:rsidRDefault="000A3873" w:rsidP="000E7125">
            <w:pPr>
              <w:pStyle w:val="Month"/>
              <w:jc w:val="right"/>
            </w:pPr>
            <w:r>
              <w:lastRenderedPageBreak/>
              <w:t>August</w:t>
            </w:r>
          </w:p>
        </w:tc>
        <w:tc>
          <w:tcPr>
            <w:tcW w:w="933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4985F57" w14:textId="77777777" w:rsidR="0076400B" w:rsidRDefault="00112629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361AA685" w14:textId="77777777" w:rsidTr="001D35E9">
        <w:trPr>
          <w:gridAfter w:val="1"/>
          <w:wAfter w:w="36" w:type="pct"/>
        </w:trPr>
        <w:tc>
          <w:tcPr>
            <w:tcW w:w="4114" w:type="pct"/>
            <w:gridSpan w:val="1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3EC0CE3" w14:textId="77777777" w:rsidR="0076400B" w:rsidRDefault="0076400B">
            <w:pPr>
              <w:pStyle w:val="NoSpacing"/>
            </w:pPr>
          </w:p>
        </w:tc>
        <w:tc>
          <w:tcPr>
            <w:tcW w:w="850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1B70A81" w14:textId="77777777" w:rsidR="0076400B" w:rsidRDefault="0076400B">
            <w:pPr>
              <w:pStyle w:val="NoSpacing"/>
            </w:pPr>
          </w:p>
        </w:tc>
      </w:tr>
      <w:tr w:rsidR="000A3873" w14:paraId="5B4C4544" w14:textId="77777777" w:rsidTr="000A3873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77303E0" w14:textId="6B97FB17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2686DC2" w14:textId="53FE4474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B478CF6" w14:textId="5C50B91E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2F778E8" w14:textId="1F59B360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AE63751" w14:textId="60E8C7E7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CE512DD" w14:textId="750018C5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B118C9E" w14:textId="1FD22424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112629" w14:paraId="1EDE96A9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0A2091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900C81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3C82AF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6E5AE6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A215E7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2F0B6D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D5F32C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</w:t>
            </w:r>
          </w:p>
        </w:tc>
      </w:tr>
      <w:tr w:rsidR="00112629" w14:paraId="5F4527A0" w14:textId="77777777" w:rsidTr="00750DD0">
        <w:trPr>
          <w:gridAfter w:val="1"/>
          <w:wAfter w:w="36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468ECB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E0E18B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960EB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4805E4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16D299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99F818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CF999E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1C18B30B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0E0E2C" w14:textId="77777777" w:rsidR="00112629" w:rsidRDefault="00112629" w:rsidP="00750DD0">
            <w:pPr>
              <w:pStyle w:val="Dates"/>
              <w:spacing w:before="0" w:after="0"/>
            </w:pPr>
            <w:r>
              <w:t>2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42A126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82D0FB0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BFA776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880925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6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D3C1E1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7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C1D516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8</w:t>
            </w:r>
          </w:p>
        </w:tc>
      </w:tr>
      <w:tr w:rsidR="00112629" w14:paraId="55BADBC9" w14:textId="77777777" w:rsidTr="00750DD0">
        <w:trPr>
          <w:gridAfter w:val="1"/>
          <w:wAfter w:w="36" w:type="pct"/>
          <w:trHeight w:hRule="exact" w:val="1008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995ED2" w14:textId="63AE8F62" w:rsidR="00112629" w:rsidRPr="00750DD0" w:rsidRDefault="00112629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DAC64D1" w14:textId="77777777" w:rsidR="00112629" w:rsidRDefault="00750DD0" w:rsidP="00750DD0">
            <w:pPr>
              <w:pStyle w:val="Dates"/>
              <w:spacing w:before="0" w:after="0"/>
            </w:pPr>
            <w:r>
              <w:t>First Day of School</w:t>
            </w:r>
          </w:p>
          <w:p w14:paraId="68D79679" w14:textId="3ABF93F8" w:rsidR="00E63AAD" w:rsidRDefault="00E63AAD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B48749" w14:textId="629C641D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B6C180" w14:textId="24B99044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2A3E5D" w14:textId="7DE05179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A76129" w14:textId="21A287D2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47209C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7C3FFFB6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8E830F" w14:textId="77777777" w:rsidR="00112629" w:rsidRDefault="00112629" w:rsidP="00750DD0">
            <w:pPr>
              <w:pStyle w:val="Dates"/>
              <w:spacing w:before="0" w:after="0"/>
            </w:pPr>
            <w:r>
              <w:t>9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46DCE0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942BC1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5F75AB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31D08C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13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1A8A3C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3617E7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15</w:t>
            </w:r>
          </w:p>
        </w:tc>
      </w:tr>
      <w:tr w:rsidR="00112629" w14:paraId="034DB190" w14:textId="77777777" w:rsidTr="00750DD0">
        <w:trPr>
          <w:gridAfter w:val="1"/>
          <w:wAfter w:w="36" w:type="pct"/>
          <w:trHeight w:hRule="exact" w:val="1008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41E0A1" w14:textId="0F007AFE" w:rsidR="00750DD0" w:rsidRDefault="00750DD0" w:rsidP="00750DD0">
            <w:pPr>
              <w:pStyle w:val="Dates"/>
              <w:spacing w:before="0" w:after="0"/>
            </w:pPr>
            <w:r>
              <w:t>All About Me Week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B15C62" w14:textId="2FB60FA5" w:rsidR="00112629" w:rsidRDefault="00750DD0" w:rsidP="00750DD0">
            <w:pPr>
              <w:pStyle w:val="Dates"/>
              <w:spacing w:before="0" w:after="0"/>
            </w:pPr>
            <w:r>
              <w:t>Favorite Stuffie Day</w:t>
            </w:r>
          </w:p>
          <w:p w14:paraId="00534F8B" w14:textId="73413650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1F2CD0" w14:textId="7CA8168D" w:rsidR="00112629" w:rsidRDefault="00750DD0" w:rsidP="00750DD0">
            <w:pPr>
              <w:pStyle w:val="Dates"/>
              <w:spacing w:before="0" w:after="0"/>
            </w:pPr>
            <w:r>
              <w:t>Favorite Color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06EC93" w14:textId="3756E3E3" w:rsidR="00112629" w:rsidRDefault="00750DD0" w:rsidP="00750DD0">
            <w:pPr>
              <w:pStyle w:val="Dates"/>
              <w:spacing w:before="0" w:after="0"/>
            </w:pPr>
            <w:r>
              <w:t>Favorite Shoes Day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AE9068" w14:textId="23AADF20" w:rsidR="00112629" w:rsidRDefault="00750DD0" w:rsidP="00750DD0">
            <w:pPr>
              <w:pStyle w:val="Dates"/>
              <w:spacing w:before="0" w:after="0"/>
            </w:pPr>
            <w:r>
              <w:t>Favorite Book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4DA1FC" w14:textId="77777777" w:rsidR="00112629" w:rsidRDefault="00750DD0" w:rsidP="00750DD0">
            <w:pPr>
              <w:pStyle w:val="Dates"/>
              <w:spacing w:before="0" w:after="0"/>
            </w:pPr>
            <w:r>
              <w:t>Favorite Person Day</w:t>
            </w:r>
          </w:p>
          <w:p w14:paraId="09E6E35D" w14:textId="3B6029C4" w:rsidR="00750DD0" w:rsidRDefault="00750DD0" w:rsidP="00F156F3">
            <w:pPr>
              <w:pStyle w:val="Dates"/>
              <w:spacing w:before="0" w:after="0"/>
            </w:pPr>
            <w:r>
              <w:t>Volunteering Family Event</w:t>
            </w:r>
            <w:r w:rsidR="00CD1F49">
              <w:t xml:space="preserve"> 10:00 – 11:00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AD2ABE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57023E1A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A1A293" w14:textId="77777777" w:rsidR="00112629" w:rsidRDefault="00112629" w:rsidP="00750DD0">
            <w:pPr>
              <w:pStyle w:val="Dates"/>
              <w:spacing w:before="0" w:after="0"/>
            </w:pPr>
            <w:r>
              <w:t>16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E6C344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DDB45C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5D1127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67D5F1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20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87510D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3D12AD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22</w:t>
            </w:r>
          </w:p>
        </w:tc>
      </w:tr>
      <w:tr w:rsidR="00112629" w14:paraId="5DC57C54" w14:textId="77777777" w:rsidTr="00750DD0">
        <w:trPr>
          <w:gridAfter w:val="1"/>
          <w:wAfter w:w="36" w:type="pct"/>
          <w:trHeight w:hRule="exact" w:val="1008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1561B0" w14:textId="732F1C77" w:rsidR="00E63AAD" w:rsidRDefault="00E63AAD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51422E" w14:textId="0FCB094E" w:rsidR="00750DD0" w:rsidRDefault="00750DD0" w:rsidP="00F156F3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649CC0" w14:textId="6BEED3D0" w:rsidR="00112629" w:rsidRDefault="008A45BE" w:rsidP="00750DD0">
            <w:pPr>
              <w:pStyle w:val="Dates"/>
              <w:spacing w:before="0" w:after="0"/>
            </w:pPr>
            <w:r>
              <w:t>AL’s Pal</w:t>
            </w:r>
            <w:r w:rsidR="00F156F3">
              <w:t xml:space="preserve">s </w:t>
            </w:r>
            <w:r>
              <w:t xml:space="preserve">9:00 – 11:50 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DE5AE1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EEA456" w14:textId="77777777" w:rsidR="00112629" w:rsidRDefault="00750DD0" w:rsidP="00750DD0">
            <w:pPr>
              <w:pStyle w:val="Dates"/>
              <w:spacing w:before="0" w:after="0"/>
            </w:pPr>
            <w:r>
              <w:t>PC @ Noon</w:t>
            </w:r>
          </w:p>
          <w:p w14:paraId="02511726" w14:textId="7B091BEA" w:rsidR="008A45BE" w:rsidRDefault="008A45BE" w:rsidP="00750DD0">
            <w:pPr>
              <w:pStyle w:val="Dates"/>
              <w:spacing w:before="0" w:after="0"/>
            </w:pPr>
            <w:r>
              <w:t xml:space="preserve">AL’s Pal Day 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F1C320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D796EC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38DF32FB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3F7CE0" w14:textId="77777777" w:rsidR="00112629" w:rsidRDefault="00112629" w:rsidP="00750DD0">
            <w:pPr>
              <w:pStyle w:val="Dates"/>
              <w:spacing w:before="0" w:after="0"/>
            </w:pPr>
            <w:r>
              <w:t>23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A69FD4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4E44A2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25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ABD2AB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BDBF76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27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670DCD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8935BB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29</w:t>
            </w:r>
          </w:p>
        </w:tc>
      </w:tr>
      <w:tr w:rsidR="00112629" w14:paraId="750991D1" w14:textId="77777777" w:rsidTr="00750DD0">
        <w:trPr>
          <w:gridAfter w:val="1"/>
          <w:wAfter w:w="36" w:type="pct"/>
          <w:trHeight w:hRule="exact" w:val="1008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B39E2C" w14:textId="4440B6E4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C7F9C4" w14:textId="1DF4F1F9" w:rsidR="008A45BE" w:rsidRDefault="008A45BE" w:rsidP="00F156F3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C5B0BE" w14:textId="21B79562" w:rsidR="008A45BE" w:rsidRDefault="008A45BE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1A2904" w14:textId="7B48AB58" w:rsidR="00750DD0" w:rsidRDefault="00750DD0" w:rsidP="00F156F3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A43694" w14:textId="67D06759" w:rsidR="00112629" w:rsidRDefault="008A45BE" w:rsidP="00750DD0">
            <w:pPr>
              <w:pStyle w:val="Dates"/>
              <w:spacing w:before="0" w:after="0"/>
            </w:pPr>
            <w:r>
              <w:t xml:space="preserve">AL’s Pal Day 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CE811E" w14:textId="663044D0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3C1BF7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6105C693" w14:textId="77777777" w:rsidTr="00F43785">
        <w:trPr>
          <w:gridAfter w:val="1"/>
          <w:wAfter w:w="36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2BFCE2" w14:textId="77777777" w:rsidR="00112629" w:rsidRDefault="00112629" w:rsidP="00750DD0">
            <w:pPr>
              <w:pStyle w:val="Dates"/>
              <w:spacing w:before="0" w:after="0"/>
            </w:pPr>
            <w:r>
              <w:t>30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912A9E" w14:textId="77777777" w:rsidR="00112629" w:rsidRDefault="00112629" w:rsidP="00750DD0">
            <w:pPr>
              <w:pStyle w:val="Dates"/>
              <w:spacing w:before="0" w:after="0"/>
            </w:pPr>
            <w:r w:rsidRPr="006F4E60">
              <w:t>31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1CB1F0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E3030D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F8F2C6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8662BB" w14:textId="77777777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8680BE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76400B" w14:paraId="2F7D765A" w14:textId="77777777" w:rsidTr="00750DD0">
        <w:trPr>
          <w:gridAfter w:val="1"/>
          <w:wAfter w:w="36" w:type="pct"/>
          <w:trHeight w:hRule="exact" w:val="1008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9FCF2B" w14:textId="77777777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DB6F53" w14:textId="64CCCEAE" w:rsidR="00CD1F49" w:rsidRDefault="00CD1F49" w:rsidP="00750DD0">
            <w:pPr>
              <w:pStyle w:val="Dates"/>
              <w:spacing w:before="0" w:after="0"/>
            </w:pPr>
            <w:r>
              <w:t xml:space="preserve"> 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4AA0A9" w14:textId="77777777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02679B" w14:textId="77777777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4D9AF3" w14:textId="77777777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3E16A6" w14:textId="77777777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F7A4E3" w14:textId="77777777" w:rsidR="0076400B" w:rsidRDefault="0076400B" w:rsidP="00750DD0">
            <w:pPr>
              <w:pStyle w:val="Dates"/>
              <w:spacing w:before="0" w:after="0"/>
            </w:pPr>
          </w:p>
        </w:tc>
      </w:tr>
      <w:tr w:rsidR="0076400B" w14:paraId="274C960E" w14:textId="77777777" w:rsidTr="001D35E9">
        <w:trPr>
          <w:gridAfter w:val="1"/>
          <w:wAfter w:w="36" w:type="pct"/>
          <w:trHeight w:hRule="exact" w:val="191"/>
        </w:trPr>
        <w:tc>
          <w:tcPr>
            <w:tcW w:w="1302" w:type="pct"/>
            <w:gridSpan w:val="2"/>
            <w:tcBorders>
              <w:top w:val="single" w:sz="8" w:space="0" w:color="BFBFBF" w:themeColor="background1" w:themeShade="BF"/>
            </w:tcBorders>
          </w:tcPr>
          <w:p w14:paraId="7B322505" w14:textId="77777777" w:rsidR="0076400B" w:rsidRDefault="0076400B" w:rsidP="000E7125"/>
        </w:tc>
        <w:tc>
          <w:tcPr>
            <w:tcW w:w="1203" w:type="pct"/>
            <w:gridSpan w:val="4"/>
            <w:tcBorders>
              <w:top w:val="single" w:sz="8" w:space="0" w:color="BFBFBF" w:themeColor="background1" w:themeShade="BF"/>
            </w:tcBorders>
          </w:tcPr>
          <w:p w14:paraId="4DC33836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55505226" w14:textId="77777777" w:rsidR="0076400B" w:rsidRDefault="0076400B" w:rsidP="000E7125"/>
        </w:tc>
        <w:tc>
          <w:tcPr>
            <w:tcW w:w="1158" w:type="pct"/>
            <w:gridSpan w:val="4"/>
            <w:tcBorders>
              <w:top w:val="single" w:sz="8" w:space="0" w:color="BFBFBF" w:themeColor="background1" w:themeShade="BF"/>
            </w:tcBorders>
          </w:tcPr>
          <w:p w14:paraId="056C502E" w14:textId="77777777" w:rsidR="0076400B" w:rsidRDefault="0076400B" w:rsidP="000E7125"/>
        </w:tc>
      </w:tr>
      <w:tr w:rsidR="0076400B" w14:paraId="21497E47" w14:textId="77777777" w:rsidTr="002D182F">
        <w:trPr>
          <w:trHeight w:hRule="exact" w:val="2367"/>
        </w:trPr>
        <w:tc>
          <w:tcPr>
            <w:tcW w:w="1339" w:type="pct"/>
            <w:gridSpan w:val="3"/>
          </w:tcPr>
          <w:p w14:paraId="40256A68" w14:textId="77777777" w:rsidR="0076400B" w:rsidRDefault="00317195">
            <w:pPr>
              <w:pStyle w:val="Heading1"/>
            </w:pPr>
            <w:sdt>
              <w:sdtPr>
                <w:id w:val="361564490"/>
                <w:placeholder>
                  <w:docPart w:val="D9E87D43B5314130B491D14ECBFD66AD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3F7E3378" w14:textId="2021D15D" w:rsidR="0076400B" w:rsidRDefault="0076400B"/>
        </w:tc>
        <w:tc>
          <w:tcPr>
            <w:tcW w:w="1220" w:type="pct"/>
            <w:gridSpan w:val="3"/>
          </w:tcPr>
          <w:p w14:paraId="678956BC" w14:textId="05B7FEAC" w:rsidR="0076400B" w:rsidRDefault="00750DD0">
            <w:pPr>
              <w:pStyle w:val="Heading2"/>
            </w:pPr>
            <w:r>
              <w:t>Events</w:t>
            </w:r>
          </w:p>
          <w:p w14:paraId="01287AB5" w14:textId="77777777" w:rsidR="0076400B" w:rsidRDefault="00750DD0">
            <w:r>
              <w:t>10-14: All About Me Week</w:t>
            </w:r>
          </w:p>
          <w:p w14:paraId="3D1B8946" w14:textId="27499D46" w:rsidR="00750DD0" w:rsidRDefault="00750DD0">
            <w:r>
              <w:t>14: Volunteering Family Event</w:t>
            </w:r>
          </w:p>
          <w:p w14:paraId="1AD169D4" w14:textId="3F4149BE" w:rsidR="00750DD0" w:rsidRDefault="00750DD0">
            <w:r>
              <w:t>20: PC @ Noon</w:t>
            </w:r>
          </w:p>
        </w:tc>
        <w:tc>
          <w:tcPr>
            <w:tcW w:w="1221" w:type="pct"/>
            <w:gridSpan w:val="6"/>
          </w:tcPr>
          <w:p w14:paraId="14E7F25C" w14:textId="4C69A2B1" w:rsidR="00750DD0" w:rsidRDefault="00750DD0"/>
        </w:tc>
      </w:tr>
    </w:tbl>
    <w:p w14:paraId="1B7E2EE1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9" w:type="pct"/>
        <w:tblLook w:val="0600" w:firstRow="0" w:lastRow="0" w:firstColumn="0" w:lastColumn="0" w:noHBand="1" w:noVBand="1"/>
        <w:tblCaption w:val="Layout table"/>
      </w:tblPr>
      <w:tblGrid>
        <w:gridCol w:w="2056"/>
        <w:gridCol w:w="1442"/>
        <w:gridCol w:w="389"/>
        <w:gridCol w:w="226"/>
        <w:gridCol w:w="2058"/>
        <w:gridCol w:w="1103"/>
        <w:gridCol w:w="154"/>
        <w:gridCol w:w="801"/>
        <w:gridCol w:w="2058"/>
        <w:gridCol w:w="682"/>
        <w:gridCol w:w="81"/>
        <w:gridCol w:w="650"/>
        <w:gridCol w:w="241"/>
        <w:gridCol w:w="403"/>
        <w:gridCol w:w="2064"/>
        <w:gridCol w:w="104"/>
      </w:tblGrid>
      <w:tr w:rsidR="0076400B" w14:paraId="496E5599" w14:textId="77777777" w:rsidTr="001D35E9">
        <w:trPr>
          <w:gridAfter w:val="1"/>
          <w:wAfter w:w="36" w:type="pct"/>
        </w:trPr>
        <w:tc>
          <w:tcPr>
            <w:tcW w:w="4031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2D93359" w14:textId="4FDEACE9" w:rsidR="0076400B" w:rsidRDefault="000A3873" w:rsidP="000E7125">
            <w:pPr>
              <w:pStyle w:val="Month"/>
              <w:jc w:val="right"/>
            </w:pPr>
            <w:r>
              <w:lastRenderedPageBreak/>
              <w:t>September</w:t>
            </w:r>
          </w:p>
        </w:tc>
        <w:tc>
          <w:tcPr>
            <w:tcW w:w="933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193AD5A" w14:textId="77777777" w:rsidR="0076400B" w:rsidRDefault="00112629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6E17C22B" w14:textId="77777777" w:rsidTr="001D35E9">
        <w:trPr>
          <w:gridAfter w:val="1"/>
          <w:wAfter w:w="36" w:type="pct"/>
        </w:trPr>
        <w:tc>
          <w:tcPr>
            <w:tcW w:w="4114" w:type="pct"/>
            <w:gridSpan w:val="1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8D6AAD2" w14:textId="77777777" w:rsidR="0076400B" w:rsidRDefault="0076400B">
            <w:pPr>
              <w:pStyle w:val="NoSpacing"/>
            </w:pPr>
          </w:p>
        </w:tc>
        <w:tc>
          <w:tcPr>
            <w:tcW w:w="850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E6404C4" w14:textId="77777777" w:rsidR="0076400B" w:rsidRDefault="0076400B">
            <w:pPr>
              <w:pStyle w:val="NoSpacing"/>
            </w:pPr>
          </w:p>
        </w:tc>
      </w:tr>
      <w:tr w:rsidR="000A3873" w14:paraId="79180354" w14:textId="77777777" w:rsidTr="000A3873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080EC33" w14:textId="556E2C3A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CF22EAE" w14:textId="65FC41F7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1F58DFF" w14:textId="33D76528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4553FBD" w14:textId="506B21ED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57AEFCE" w14:textId="05636B58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84E89E0" w14:textId="41D51A9F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80C40A0" w14:textId="5174C1F7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112629" w14:paraId="205773A6" w14:textId="77777777" w:rsidTr="00F43785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44991D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B2C114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A60A69" w14:textId="77777777" w:rsidR="00112629" w:rsidRDefault="00112629" w:rsidP="00112629">
            <w:pPr>
              <w:pStyle w:val="Dates"/>
            </w:pPr>
            <w:r w:rsidRPr="004E344B">
              <w:t>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EA3870" w14:textId="3CE188EC" w:rsidR="0066362B" w:rsidRDefault="00112629" w:rsidP="00400E22">
            <w:pPr>
              <w:pStyle w:val="Dates"/>
            </w:pPr>
            <w:r w:rsidRPr="004E344B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83CF72" w14:textId="77777777" w:rsidR="00112629" w:rsidRDefault="00112629" w:rsidP="00112629">
            <w:pPr>
              <w:pStyle w:val="Dates"/>
            </w:pPr>
            <w:r w:rsidRPr="004E344B">
              <w:t>3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BA0915" w14:textId="2671BB59" w:rsidR="0066362B" w:rsidRDefault="00112629" w:rsidP="00400E22">
            <w:pPr>
              <w:pStyle w:val="Dates"/>
            </w:pPr>
            <w:r w:rsidRPr="004E344B">
              <w:t>4</w:t>
            </w:r>
            <w:r w:rsidR="0066362B" w:rsidRPr="0066362B">
              <w:rPr>
                <w:color w:val="EE0000"/>
              </w:rPr>
              <w:t xml:space="preserve"> 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FB14BE" w14:textId="77777777" w:rsidR="00112629" w:rsidRDefault="00112629" w:rsidP="00112629">
            <w:pPr>
              <w:pStyle w:val="Dates"/>
            </w:pPr>
            <w:r w:rsidRPr="004E344B">
              <w:t>5</w:t>
            </w:r>
          </w:p>
        </w:tc>
      </w:tr>
      <w:tr w:rsidR="00112629" w14:paraId="27B2386F" w14:textId="77777777" w:rsidTr="00F43785">
        <w:trPr>
          <w:gridAfter w:val="1"/>
          <w:wAfter w:w="36" w:type="pct"/>
          <w:trHeight w:hRule="exact" w:val="720"/>
        </w:trPr>
        <w:tc>
          <w:tcPr>
            <w:tcW w:w="70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FC6ABD" w14:textId="0B934C33" w:rsidR="00112629" w:rsidRDefault="00112629" w:rsidP="0011262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97C0C8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CB969F" w14:textId="151EDE5D" w:rsidR="00112629" w:rsidRDefault="00A80325" w:rsidP="00112629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4EA02D" w14:textId="77777777" w:rsidR="00400E22" w:rsidRPr="0066362B" w:rsidRDefault="00400E22" w:rsidP="00400E22">
            <w:pPr>
              <w:pStyle w:val="Dates"/>
              <w:rPr>
                <w:color w:val="EE0000"/>
              </w:rPr>
            </w:pPr>
            <w:r w:rsidRPr="0066362B">
              <w:rPr>
                <w:color w:val="EE0000"/>
              </w:rPr>
              <w:t>Art Smart #1 10-11:00</w:t>
            </w:r>
          </w:p>
          <w:p w14:paraId="6A639B0A" w14:textId="77777777" w:rsidR="00400E22" w:rsidRPr="0066362B" w:rsidRDefault="00400E22" w:rsidP="00400E22">
            <w:pPr>
              <w:pStyle w:val="Dates"/>
              <w:rPr>
                <w:color w:val="EE0000"/>
              </w:rPr>
            </w:pPr>
            <w:r w:rsidRPr="0066362B">
              <w:rPr>
                <w:color w:val="EE0000"/>
              </w:rPr>
              <w:t xml:space="preserve"> # 3 11-12:00</w:t>
            </w:r>
          </w:p>
          <w:p w14:paraId="1C5DFCB3" w14:textId="62056345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B41593" w14:textId="63D38142" w:rsidR="00112629" w:rsidRDefault="00A80325" w:rsidP="00112629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2D0ED5" w14:textId="77777777" w:rsidR="00400E22" w:rsidRPr="0066362B" w:rsidRDefault="00400E22" w:rsidP="00400E22">
            <w:pPr>
              <w:pStyle w:val="Dates"/>
              <w:rPr>
                <w:color w:val="EE0000"/>
              </w:rPr>
            </w:pPr>
            <w:r w:rsidRPr="0066362B">
              <w:rPr>
                <w:color w:val="EE0000"/>
              </w:rPr>
              <w:t>Art Smart#4 10-11:00</w:t>
            </w:r>
          </w:p>
          <w:p w14:paraId="03AC8B3D" w14:textId="7F9F08D8" w:rsidR="00112629" w:rsidRDefault="00400E22" w:rsidP="00400E22">
            <w:pPr>
              <w:pStyle w:val="Dates"/>
            </w:pPr>
            <w:r w:rsidRPr="0066362B">
              <w:rPr>
                <w:color w:val="EE0000"/>
              </w:rPr>
              <w:t xml:space="preserve">#6 11-12:00  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6646AE" w14:textId="77777777" w:rsidR="00112629" w:rsidRDefault="00112629" w:rsidP="00112629">
            <w:pPr>
              <w:pStyle w:val="Dates"/>
            </w:pPr>
          </w:p>
        </w:tc>
      </w:tr>
      <w:tr w:rsidR="00112629" w14:paraId="5B93F5CD" w14:textId="77777777" w:rsidTr="00F43785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2BCF24" w14:textId="77777777" w:rsidR="00112629" w:rsidRDefault="00112629" w:rsidP="00112629">
            <w:pPr>
              <w:pStyle w:val="Dates"/>
            </w:pPr>
            <w:r>
              <w:t>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B68998" w14:textId="2EC6B135" w:rsidR="00EE5667" w:rsidRDefault="00112629" w:rsidP="00F156F3">
            <w:pPr>
              <w:pStyle w:val="Dates"/>
            </w:pPr>
            <w:r w:rsidRPr="004E344B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C96D41" w14:textId="77777777" w:rsidR="00112629" w:rsidRDefault="00112629" w:rsidP="00112629">
            <w:pPr>
              <w:pStyle w:val="Dates"/>
            </w:pPr>
            <w:r w:rsidRPr="004E344B">
              <w:t>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7112B4" w14:textId="0B89E627" w:rsidR="0066362B" w:rsidRDefault="00112629" w:rsidP="00400E22">
            <w:pPr>
              <w:pStyle w:val="Dates"/>
            </w:pPr>
            <w:r w:rsidRPr="004E344B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E77729" w14:textId="77777777" w:rsidR="00112629" w:rsidRDefault="00112629" w:rsidP="00112629">
            <w:pPr>
              <w:pStyle w:val="Dates"/>
            </w:pPr>
            <w:r w:rsidRPr="004E344B">
              <w:t>10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D30570" w14:textId="0ECBFFC3" w:rsidR="00112629" w:rsidRDefault="00112629" w:rsidP="00112629">
            <w:pPr>
              <w:pStyle w:val="Dates"/>
            </w:pPr>
            <w:r w:rsidRPr="004E344B">
              <w:t>11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844D3D" w14:textId="77777777" w:rsidR="00112629" w:rsidRDefault="00112629" w:rsidP="00112629">
            <w:pPr>
              <w:pStyle w:val="Dates"/>
            </w:pPr>
            <w:r w:rsidRPr="004E344B">
              <w:t>12</w:t>
            </w:r>
          </w:p>
        </w:tc>
      </w:tr>
      <w:tr w:rsidR="00112629" w14:paraId="37B2BEA9" w14:textId="77777777" w:rsidTr="00F43785">
        <w:trPr>
          <w:gridAfter w:val="1"/>
          <w:wAfter w:w="36" w:type="pct"/>
          <w:trHeight w:hRule="exact" w:val="720"/>
        </w:trPr>
        <w:tc>
          <w:tcPr>
            <w:tcW w:w="70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498EBD" w14:textId="431F9C94" w:rsidR="00112629" w:rsidRPr="00750DD0" w:rsidRDefault="00112629" w:rsidP="00112629">
            <w:pPr>
              <w:pStyle w:val="Dates"/>
              <w:rPr>
                <w:i/>
                <w:iCs/>
              </w:rPr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F5DD9F" w14:textId="20E78AE5" w:rsidR="00112629" w:rsidRDefault="00750DD0" w:rsidP="00112629">
            <w:pPr>
              <w:pStyle w:val="Dates"/>
            </w:pPr>
            <w:r>
              <w:t>Labor Day-Closed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440B5C" w14:textId="224BA604" w:rsidR="00112629" w:rsidRDefault="00A80325" w:rsidP="00112629">
            <w:pPr>
              <w:pStyle w:val="Dates"/>
            </w:pPr>
            <w:r>
              <w:t xml:space="preserve">AL’s Pal Day 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4F1213" w14:textId="77777777" w:rsidR="00400E22" w:rsidRPr="0066362B" w:rsidRDefault="00400E22" w:rsidP="00400E22">
            <w:pPr>
              <w:pStyle w:val="Dates"/>
              <w:rPr>
                <w:color w:val="EE0000"/>
              </w:rPr>
            </w:pPr>
            <w:r w:rsidRPr="0066362B">
              <w:rPr>
                <w:color w:val="EE0000"/>
              </w:rPr>
              <w:t xml:space="preserve">Art Smart #2 10-11:00 </w:t>
            </w:r>
          </w:p>
          <w:p w14:paraId="62747FCB" w14:textId="28754DAD" w:rsidR="00112629" w:rsidRDefault="00400E22" w:rsidP="00400E22">
            <w:pPr>
              <w:pStyle w:val="Dates"/>
            </w:pPr>
            <w:r w:rsidRPr="0066362B">
              <w:rPr>
                <w:color w:val="EE0000"/>
              </w:rPr>
              <w:t>#7 11-12:00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577181" w14:textId="3CA8E23D" w:rsidR="00112629" w:rsidRDefault="00A80325" w:rsidP="00112629">
            <w:pPr>
              <w:pStyle w:val="Dates"/>
            </w:pPr>
            <w:r>
              <w:t xml:space="preserve">AL’s Pal Day   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AA24C5" w14:textId="4DFBC446" w:rsidR="00112629" w:rsidRPr="00F81BF1" w:rsidRDefault="00750DD0" w:rsidP="00112629">
            <w:pPr>
              <w:pStyle w:val="Dates"/>
              <w:rPr>
                <w:color w:val="EE0000"/>
              </w:rPr>
            </w:pPr>
            <w:r w:rsidRPr="00F81BF1">
              <w:rPr>
                <w:color w:val="EE0000"/>
              </w:rPr>
              <w:t>Grandparent’s Day w/ Lunch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51A1A3" w14:textId="4E234059" w:rsidR="00112629" w:rsidRPr="00750DD0" w:rsidRDefault="00112629" w:rsidP="00112629">
            <w:pPr>
              <w:pStyle w:val="Dates"/>
              <w:rPr>
                <w:i/>
                <w:iCs/>
              </w:rPr>
            </w:pPr>
          </w:p>
        </w:tc>
      </w:tr>
      <w:tr w:rsidR="00112629" w14:paraId="4F13B815" w14:textId="77777777" w:rsidTr="00F43785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492811" w14:textId="77777777" w:rsidR="00112629" w:rsidRDefault="00112629" w:rsidP="00112629">
            <w:pPr>
              <w:pStyle w:val="Dates"/>
            </w:pPr>
            <w:r>
              <w:t>13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9309BE" w14:textId="77777777" w:rsidR="00112629" w:rsidRDefault="00112629" w:rsidP="00112629">
            <w:pPr>
              <w:pStyle w:val="Dates"/>
            </w:pPr>
            <w:r w:rsidRPr="004E344B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E97146" w14:textId="77777777" w:rsidR="00112629" w:rsidRDefault="00112629" w:rsidP="00112629">
            <w:pPr>
              <w:pStyle w:val="Dates"/>
            </w:pPr>
            <w:r w:rsidRPr="004E344B">
              <w:t>15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AB6D90" w14:textId="5BEBC9C2" w:rsidR="00F10EA5" w:rsidRPr="00400E22" w:rsidRDefault="00112629" w:rsidP="00400E22">
            <w:pPr>
              <w:pStyle w:val="Dates"/>
            </w:pPr>
            <w:r w:rsidRPr="004E344B">
              <w:t>16</w:t>
            </w:r>
            <w:r w:rsidR="00F10EA5" w:rsidRPr="00F10EA5">
              <w:rPr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96ECB4" w14:textId="4C77B8EB" w:rsidR="00112629" w:rsidRDefault="00112629" w:rsidP="00112629">
            <w:pPr>
              <w:pStyle w:val="Dates"/>
            </w:pPr>
            <w:r w:rsidRPr="004E344B">
              <w:t>17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03827F" w14:textId="2A777EAA" w:rsidR="00F10EA5" w:rsidRDefault="00112629" w:rsidP="00400E22">
            <w:pPr>
              <w:pStyle w:val="Dates"/>
            </w:pPr>
            <w:r w:rsidRPr="004E344B">
              <w:t>18</w:t>
            </w:r>
            <w:r w:rsidR="00F10EA5">
              <w:t xml:space="preserve"> 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B20918" w14:textId="77777777" w:rsidR="00112629" w:rsidRDefault="00112629" w:rsidP="00112629">
            <w:pPr>
              <w:pStyle w:val="Dates"/>
            </w:pPr>
            <w:r w:rsidRPr="004E344B">
              <w:t>19</w:t>
            </w:r>
          </w:p>
        </w:tc>
      </w:tr>
      <w:tr w:rsidR="00112629" w14:paraId="06D98FD6" w14:textId="77777777" w:rsidTr="00400E22">
        <w:trPr>
          <w:gridAfter w:val="1"/>
          <w:wAfter w:w="36" w:type="pct"/>
          <w:trHeight w:hRule="exact" w:val="1116"/>
        </w:trPr>
        <w:tc>
          <w:tcPr>
            <w:tcW w:w="70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89D9B7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722463" w14:textId="5F3FD75A" w:rsidR="00112629" w:rsidRDefault="0054430A" w:rsidP="00112629">
            <w:pPr>
              <w:pStyle w:val="Dates"/>
            </w:pPr>
            <w:r>
              <w:t>Candy drive starts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EABAD0" w14:textId="7DD04C65" w:rsidR="00112629" w:rsidRDefault="00A80325" w:rsidP="00112629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172660" w14:textId="77777777" w:rsidR="00400E22" w:rsidRPr="00F10EA5" w:rsidRDefault="00400E22" w:rsidP="00400E22">
            <w:pPr>
              <w:pStyle w:val="Dates"/>
              <w:rPr>
                <w:color w:val="EE0000"/>
                <w:sz w:val="16"/>
                <w:szCs w:val="16"/>
              </w:rPr>
            </w:pPr>
            <w:r w:rsidRPr="00F10EA5">
              <w:rPr>
                <w:color w:val="EE0000"/>
                <w:sz w:val="16"/>
                <w:szCs w:val="16"/>
              </w:rPr>
              <w:t>Art Smart # 8 10-11:00</w:t>
            </w:r>
          </w:p>
          <w:p w14:paraId="6E0D9706" w14:textId="2C2810A3" w:rsidR="00400E22" w:rsidRPr="00F10EA5" w:rsidRDefault="00400E22" w:rsidP="00400E22">
            <w:pPr>
              <w:pStyle w:val="Dates"/>
              <w:rPr>
                <w:sz w:val="16"/>
                <w:szCs w:val="16"/>
              </w:rPr>
            </w:pPr>
            <w:r w:rsidRPr="00F10EA5">
              <w:rPr>
                <w:color w:val="EE0000"/>
                <w:sz w:val="16"/>
                <w:szCs w:val="16"/>
              </w:rPr>
              <w:t>#9 11-12:00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D7E589" w14:textId="77777777" w:rsidR="00112629" w:rsidRDefault="00750DD0" w:rsidP="00112629">
            <w:pPr>
              <w:pStyle w:val="Dates"/>
            </w:pPr>
            <w:r>
              <w:t>45-Day Deadline</w:t>
            </w:r>
          </w:p>
          <w:p w14:paraId="50FA2488" w14:textId="77777777" w:rsidR="00750DD0" w:rsidRDefault="00750DD0" w:rsidP="00112629">
            <w:pPr>
              <w:pStyle w:val="Dates"/>
            </w:pPr>
            <w:r>
              <w:t>PC @ Noon</w:t>
            </w:r>
          </w:p>
          <w:p w14:paraId="1A67BCBD" w14:textId="1E4AE029" w:rsidR="00F156F3" w:rsidRDefault="00F156F3" w:rsidP="00112629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C0665F" w14:textId="7AC9D692" w:rsidR="00112629" w:rsidRDefault="00750DD0" w:rsidP="00112629">
            <w:pPr>
              <w:pStyle w:val="Dates"/>
            </w:pPr>
            <w:r>
              <w:t>Fatherhood Meeting @ 11 AM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23F778" w14:textId="77777777" w:rsidR="00112629" w:rsidRDefault="00112629" w:rsidP="00112629">
            <w:pPr>
              <w:pStyle w:val="Dates"/>
            </w:pPr>
          </w:p>
        </w:tc>
      </w:tr>
      <w:tr w:rsidR="00112629" w14:paraId="336C13DA" w14:textId="77777777" w:rsidTr="00F43785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6FC507" w14:textId="77777777" w:rsidR="00112629" w:rsidRDefault="00112629" w:rsidP="00112629">
            <w:pPr>
              <w:pStyle w:val="Dates"/>
            </w:pPr>
            <w:r>
              <w:t>20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E697E6" w14:textId="24FF5827" w:rsidR="00112629" w:rsidRDefault="00112629" w:rsidP="00112629">
            <w:pPr>
              <w:pStyle w:val="Dates"/>
            </w:pPr>
            <w:r w:rsidRPr="004E344B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5E4426" w14:textId="77777777" w:rsidR="00112629" w:rsidRDefault="00112629" w:rsidP="00112629">
            <w:pPr>
              <w:pStyle w:val="Dates"/>
            </w:pPr>
            <w:r w:rsidRPr="004E344B">
              <w:t>22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69275E" w14:textId="34090BED" w:rsidR="00F976F0" w:rsidRDefault="00112629" w:rsidP="00F156F3">
            <w:pPr>
              <w:pStyle w:val="Dates"/>
            </w:pPr>
            <w:r w:rsidRPr="004E344B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181885" w14:textId="7821D0D9" w:rsidR="00F10EA5" w:rsidRPr="00F156F3" w:rsidRDefault="00F10EA5" w:rsidP="00F10EA5">
            <w:pPr>
              <w:pStyle w:val="Dates"/>
              <w:jc w:val="left"/>
            </w:pPr>
            <w:r>
              <w:t xml:space="preserve">                                24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7151DA" w14:textId="064D25BD" w:rsidR="00F976F0" w:rsidRDefault="00112629" w:rsidP="00F156F3">
            <w:pPr>
              <w:pStyle w:val="Dates"/>
            </w:pPr>
            <w:r w:rsidRPr="004E344B">
              <w:t>25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5DE021" w14:textId="77777777" w:rsidR="00112629" w:rsidRDefault="00112629" w:rsidP="00112629">
            <w:pPr>
              <w:pStyle w:val="Dates"/>
            </w:pPr>
            <w:r w:rsidRPr="004E344B">
              <w:t>26</w:t>
            </w:r>
          </w:p>
        </w:tc>
      </w:tr>
      <w:tr w:rsidR="00112629" w14:paraId="7EA1F572" w14:textId="77777777" w:rsidTr="00F156F3">
        <w:trPr>
          <w:gridAfter w:val="1"/>
          <w:wAfter w:w="36" w:type="pct"/>
          <w:trHeight w:hRule="exact" w:val="1287"/>
        </w:trPr>
        <w:tc>
          <w:tcPr>
            <w:tcW w:w="70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425F12" w14:textId="18855189" w:rsidR="00112629" w:rsidRDefault="00750DD0" w:rsidP="00112629">
            <w:pPr>
              <w:pStyle w:val="Dates"/>
            </w:pPr>
            <w:r>
              <w:t>Fire Drill This Week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461D51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DF75DB" w14:textId="7EC31737" w:rsidR="00112629" w:rsidRDefault="00A80325" w:rsidP="00112629">
            <w:pPr>
              <w:pStyle w:val="Dates"/>
            </w:pPr>
            <w:r>
              <w:t xml:space="preserve">AL’s Pal Day  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B92CB3" w14:textId="5A1B49FB" w:rsidR="00750DD0" w:rsidRPr="00750DD0" w:rsidRDefault="00F156F3" w:rsidP="00112629">
            <w:pPr>
              <w:pStyle w:val="Dates"/>
              <w:rPr>
                <w:i/>
                <w:iCs/>
              </w:rPr>
            </w:pPr>
            <w:r w:rsidRPr="00F976F0">
              <w:rPr>
                <w:color w:val="EE0000"/>
              </w:rPr>
              <w:t>Danville Public Library # 1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570D36" w14:textId="77777777" w:rsidR="00F156F3" w:rsidRPr="00F156F3" w:rsidRDefault="00A80325" w:rsidP="00112629">
            <w:pPr>
              <w:pStyle w:val="Dates"/>
            </w:pPr>
            <w:r w:rsidRPr="00F156F3">
              <w:t>AL’s Pal Day</w:t>
            </w:r>
          </w:p>
          <w:p w14:paraId="06F49637" w14:textId="67A2A6B5" w:rsidR="00112629" w:rsidRPr="00F156F3" w:rsidRDefault="00F156F3" w:rsidP="00112629">
            <w:pPr>
              <w:pStyle w:val="Dates"/>
            </w:pPr>
            <w:r w:rsidRPr="00F156F3">
              <w:rPr>
                <w:color w:val="EE0000"/>
              </w:rPr>
              <w:t>Art Smart # 5 10-11:00</w:t>
            </w:r>
            <w:r w:rsidR="00A80325" w:rsidRPr="00F156F3">
              <w:t xml:space="preserve">  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528DC6" w14:textId="3E15A751" w:rsidR="00F156F3" w:rsidRDefault="00F156F3" w:rsidP="00112629">
            <w:pPr>
              <w:pStyle w:val="Dates"/>
              <w:rPr>
                <w:sz w:val="16"/>
                <w:szCs w:val="16"/>
              </w:rPr>
            </w:pPr>
            <w:r w:rsidRPr="00F976F0">
              <w:rPr>
                <w:color w:val="EE0000"/>
              </w:rPr>
              <w:t>Danville Public Library # 2</w:t>
            </w:r>
          </w:p>
          <w:p w14:paraId="70335E85" w14:textId="58AD884B" w:rsidR="00112629" w:rsidRPr="00910E32" w:rsidRDefault="00750DD0" w:rsidP="00112629">
            <w:pPr>
              <w:pStyle w:val="Dates"/>
              <w:rPr>
                <w:sz w:val="16"/>
                <w:szCs w:val="16"/>
              </w:rPr>
            </w:pPr>
            <w:r w:rsidRPr="00910E32">
              <w:rPr>
                <w:sz w:val="16"/>
                <w:szCs w:val="16"/>
              </w:rPr>
              <w:t xml:space="preserve">Literacy Night Family </w:t>
            </w:r>
            <w:r w:rsidR="00910E32" w:rsidRPr="00910E32">
              <w:rPr>
                <w:sz w:val="16"/>
                <w:szCs w:val="16"/>
              </w:rPr>
              <w:t xml:space="preserve">Engagement </w:t>
            </w:r>
            <w:r w:rsidRPr="00910E32">
              <w:rPr>
                <w:sz w:val="16"/>
                <w:szCs w:val="16"/>
              </w:rPr>
              <w:t>Event 5-7PM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BE0A66" w14:textId="77777777" w:rsidR="00112629" w:rsidRDefault="00112629" w:rsidP="00112629">
            <w:pPr>
              <w:pStyle w:val="Dates"/>
            </w:pPr>
          </w:p>
        </w:tc>
      </w:tr>
      <w:tr w:rsidR="00112629" w14:paraId="331C3AB8" w14:textId="77777777" w:rsidTr="00F43785">
        <w:trPr>
          <w:gridAfter w:val="1"/>
          <w:wAfter w:w="36" w:type="pct"/>
        </w:trPr>
        <w:tc>
          <w:tcPr>
            <w:tcW w:w="70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520323" w14:textId="77777777" w:rsidR="00112629" w:rsidRDefault="00112629" w:rsidP="00112629">
            <w:pPr>
              <w:pStyle w:val="Dates"/>
            </w:pPr>
            <w:r>
              <w:t>27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4F1EC5" w14:textId="741FFEBC" w:rsidR="00112629" w:rsidRDefault="00112629" w:rsidP="00112629">
            <w:pPr>
              <w:pStyle w:val="Dates"/>
            </w:pPr>
            <w:r w:rsidRPr="004E344B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5C4939" w14:textId="53566336" w:rsidR="00112629" w:rsidRDefault="00112629" w:rsidP="00112629">
            <w:pPr>
              <w:pStyle w:val="Dates"/>
            </w:pPr>
            <w:r w:rsidRPr="004E344B">
              <w:t>29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7211DB" w14:textId="68424302" w:rsidR="00112629" w:rsidRDefault="00A80325" w:rsidP="00112629">
            <w:pPr>
              <w:pStyle w:val="Dates"/>
            </w:pPr>
            <w:r>
              <w:t xml:space="preserve">    </w:t>
            </w:r>
            <w:r w:rsidR="00112629" w:rsidRPr="004E344B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23EC08" w14:textId="0B9019C3" w:rsidR="00112629" w:rsidRDefault="00A80325" w:rsidP="00112629">
            <w:pPr>
              <w:pStyle w:val="Dates"/>
            </w:pPr>
            <w:r>
              <w:t xml:space="preserve"> 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22B0D8" w14:textId="77777777" w:rsidR="00112629" w:rsidRDefault="00112629" w:rsidP="0011262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E7224F" w14:textId="77777777" w:rsidR="00112629" w:rsidRDefault="00112629" w:rsidP="00112629">
            <w:pPr>
              <w:pStyle w:val="Dates"/>
            </w:pPr>
          </w:p>
        </w:tc>
      </w:tr>
      <w:tr w:rsidR="00750DD0" w14:paraId="63005F10" w14:textId="77777777" w:rsidTr="00F43785">
        <w:trPr>
          <w:gridAfter w:val="1"/>
          <w:wAfter w:w="36" w:type="pct"/>
          <w:trHeight w:hRule="exact" w:val="720"/>
        </w:trPr>
        <w:tc>
          <w:tcPr>
            <w:tcW w:w="70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056ECC" w14:textId="0C89952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786CAA" w14:textId="2826D738" w:rsidR="00010107" w:rsidRDefault="00010107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ED8676" w14:textId="1D823B3A" w:rsidR="00750DD0" w:rsidRDefault="00F156F3" w:rsidP="00F156F3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4C0208" w14:textId="751B4D31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F6CA57" w14:textId="77777777" w:rsidR="00750DD0" w:rsidRDefault="00750DD0" w:rsidP="00A80325">
            <w:pPr>
              <w:pStyle w:val="Dates"/>
              <w:jc w:val="left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BD58DB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067698" w14:textId="77777777" w:rsidR="00750DD0" w:rsidRDefault="00750DD0" w:rsidP="00750DD0">
            <w:pPr>
              <w:pStyle w:val="Dates"/>
            </w:pPr>
          </w:p>
        </w:tc>
      </w:tr>
      <w:tr w:rsidR="0076400B" w14:paraId="7979BF73" w14:textId="77777777" w:rsidTr="00F43785">
        <w:trPr>
          <w:gridAfter w:val="1"/>
          <w:wAfter w:w="36" w:type="pct"/>
          <w:trHeight w:hRule="exact" w:val="191"/>
        </w:trPr>
        <w:tc>
          <w:tcPr>
            <w:tcW w:w="1205" w:type="pct"/>
            <w:gridSpan w:val="2"/>
            <w:tcBorders>
              <w:top w:val="single" w:sz="8" w:space="0" w:color="BFBFBF" w:themeColor="background1" w:themeShade="BF"/>
            </w:tcBorders>
          </w:tcPr>
          <w:p w14:paraId="4EBEBF52" w14:textId="77777777" w:rsidR="0076400B" w:rsidRDefault="0076400B" w:rsidP="000E7125"/>
        </w:tc>
        <w:tc>
          <w:tcPr>
            <w:tcW w:w="1301" w:type="pct"/>
            <w:gridSpan w:val="4"/>
            <w:tcBorders>
              <w:top w:val="single" w:sz="8" w:space="0" w:color="BFBFBF" w:themeColor="background1" w:themeShade="BF"/>
            </w:tcBorders>
          </w:tcPr>
          <w:p w14:paraId="06BE7EC4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5511CDBD" w14:textId="77777777" w:rsidR="0076400B" w:rsidRDefault="0076400B" w:rsidP="000E7125"/>
        </w:tc>
        <w:tc>
          <w:tcPr>
            <w:tcW w:w="1157" w:type="pct"/>
            <w:gridSpan w:val="4"/>
            <w:tcBorders>
              <w:top w:val="single" w:sz="8" w:space="0" w:color="BFBFBF" w:themeColor="background1" w:themeShade="BF"/>
            </w:tcBorders>
          </w:tcPr>
          <w:p w14:paraId="270EAFC4" w14:textId="77777777" w:rsidR="0076400B" w:rsidRDefault="0076400B" w:rsidP="000E7125"/>
        </w:tc>
      </w:tr>
      <w:tr w:rsidR="0076400B" w14:paraId="55D3119D" w14:textId="77777777" w:rsidTr="00750DD0">
        <w:trPr>
          <w:trHeight w:hRule="exact" w:val="2412"/>
        </w:trPr>
        <w:tc>
          <w:tcPr>
            <w:tcW w:w="1339" w:type="pct"/>
            <w:gridSpan w:val="3"/>
          </w:tcPr>
          <w:p w14:paraId="4EB2A965" w14:textId="77777777" w:rsidR="0076400B" w:rsidRDefault="00317195">
            <w:pPr>
              <w:pStyle w:val="Heading1"/>
            </w:pPr>
            <w:sdt>
              <w:sdtPr>
                <w:id w:val="659970299"/>
                <w:placeholder>
                  <w:docPart w:val="EE0142B26C95480397775AF2D4BEE768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63F8ED7D" w14:textId="336D4670" w:rsidR="00750DD0" w:rsidRDefault="00750DD0"/>
        </w:tc>
        <w:tc>
          <w:tcPr>
            <w:tcW w:w="1220" w:type="pct"/>
            <w:gridSpan w:val="3"/>
          </w:tcPr>
          <w:p w14:paraId="5FBBCE77" w14:textId="77F1C996" w:rsidR="0076400B" w:rsidRDefault="00750DD0">
            <w:pPr>
              <w:pStyle w:val="Heading2"/>
            </w:pPr>
            <w:r>
              <w:t>Events &amp; Holidays</w:t>
            </w:r>
          </w:p>
          <w:p w14:paraId="61E44821" w14:textId="77777777" w:rsidR="0076400B" w:rsidRDefault="00750DD0">
            <w:r>
              <w:t>7: Closed for Labor Day</w:t>
            </w:r>
          </w:p>
          <w:p w14:paraId="2A168E9F" w14:textId="77777777" w:rsidR="00750DD0" w:rsidRDefault="00750DD0">
            <w:r>
              <w:t>11: Grandparent’s Day Lunch</w:t>
            </w:r>
          </w:p>
          <w:p w14:paraId="6209DA06" w14:textId="77777777" w:rsidR="00750DD0" w:rsidRDefault="00750DD0">
            <w:r>
              <w:t>14: Candy Drive Begins</w:t>
            </w:r>
          </w:p>
          <w:p w14:paraId="5017A9C3" w14:textId="11EC1B2F" w:rsidR="00750DD0" w:rsidRDefault="00750DD0">
            <w:r>
              <w:t>17: PC @ Noon</w:t>
            </w:r>
          </w:p>
          <w:p w14:paraId="7632111F" w14:textId="14EFD6FF" w:rsidR="00750DD0" w:rsidRDefault="00750DD0">
            <w:r>
              <w:t>18: Fatherhood Committee</w:t>
            </w:r>
          </w:p>
          <w:p w14:paraId="42ECA750" w14:textId="480AF620" w:rsidR="00750DD0" w:rsidRDefault="00750DD0">
            <w:r>
              <w:t>25: Literacy Night</w:t>
            </w:r>
          </w:p>
        </w:tc>
        <w:tc>
          <w:tcPr>
            <w:tcW w:w="1221" w:type="pct"/>
            <w:gridSpan w:val="6"/>
          </w:tcPr>
          <w:p w14:paraId="7DE85A09" w14:textId="0234176D" w:rsidR="00750DD0" w:rsidRDefault="00750DD0"/>
        </w:tc>
      </w:tr>
    </w:tbl>
    <w:p w14:paraId="1D57A81A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444"/>
        <w:gridCol w:w="380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41AFA7F2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6D8AEC8" w14:textId="7440C556" w:rsidR="0076400B" w:rsidRDefault="000A3873" w:rsidP="000E7125">
            <w:pPr>
              <w:pStyle w:val="Month"/>
              <w:jc w:val="right"/>
            </w:pPr>
            <w:r>
              <w:lastRenderedPageBreak/>
              <w:t>October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1B6177C" w14:textId="77777777" w:rsidR="0076400B" w:rsidRDefault="00112629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2BD7117B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ACAB5BA" w14:textId="77777777" w:rsidR="0076400B" w:rsidRDefault="0076400B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DAA5DA4" w14:textId="77777777" w:rsidR="0076400B" w:rsidRDefault="0076400B">
            <w:pPr>
              <w:pStyle w:val="NoSpacing"/>
            </w:pPr>
          </w:p>
        </w:tc>
      </w:tr>
      <w:tr w:rsidR="000A3873" w14:paraId="123B92C3" w14:textId="77777777" w:rsidTr="000A3873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4C6584C" w14:textId="2BF9F1B0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83659C9" w14:textId="27A136C0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81F6FBA" w14:textId="1316FDFD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90E0837" w14:textId="38D05391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A5DF10F" w14:textId="7012F684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0F5A670" w14:textId="5BE1E1A4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AFEF64C" w14:textId="4C237F00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112629" w14:paraId="7B2042FB" w14:textId="77777777" w:rsidTr="00112629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79EB74" w14:textId="77777777" w:rsidR="00112629" w:rsidRDefault="00112629" w:rsidP="00112629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4A85D9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FDC553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87E5C7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70153" w14:textId="77777777" w:rsidR="00112629" w:rsidRDefault="00112629" w:rsidP="00112629">
            <w:pPr>
              <w:pStyle w:val="Dates"/>
            </w:pPr>
            <w:r w:rsidRPr="009909A4">
              <w:t>1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4A94B7" w14:textId="77777777" w:rsidR="00112629" w:rsidRDefault="00112629" w:rsidP="00112629">
            <w:pPr>
              <w:pStyle w:val="Dates"/>
            </w:pPr>
            <w:r w:rsidRPr="009909A4">
              <w:t>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37CF80" w14:textId="77777777" w:rsidR="00112629" w:rsidRDefault="00112629" w:rsidP="00112629">
            <w:pPr>
              <w:pStyle w:val="Dates"/>
            </w:pPr>
            <w:r w:rsidRPr="009909A4">
              <w:t>3</w:t>
            </w:r>
          </w:p>
        </w:tc>
      </w:tr>
      <w:tr w:rsidR="00112629" w14:paraId="70D17D57" w14:textId="77777777" w:rsidTr="00112629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B69417" w14:textId="6DAFC798" w:rsidR="00112629" w:rsidRDefault="00750DD0" w:rsidP="00112629">
            <w:pPr>
              <w:pStyle w:val="Dates"/>
            </w:pPr>
            <w:r>
              <w:t>Fire Prevention Week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5C0867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BB2D48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C52980" w14:textId="77777777" w:rsidR="00112629" w:rsidRDefault="00112629" w:rsidP="0011262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A3A3C2" w14:textId="27D17683" w:rsidR="00112629" w:rsidRDefault="002F3928" w:rsidP="00112629">
            <w:pPr>
              <w:pStyle w:val="Dates"/>
            </w:pPr>
            <w:r>
              <w:t>AL’s Pal Day</w:t>
            </w:r>
          </w:p>
          <w:p w14:paraId="40D60790" w14:textId="29EF2CDD" w:rsidR="00AB6C26" w:rsidRDefault="00AB6C26" w:rsidP="00112629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ED0703" w14:textId="237350D2" w:rsidR="00112629" w:rsidRDefault="00112629" w:rsidP="0011262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32E6EA" w14:textId="77777777" w:rsidR="00112629" w:rsidRDefault="00112629" w:rsidP="00112629">
            <w:pPr>
              <w:pStyle w:val="Dates"/>
            </w:pPr>
          </w:p>
        </w:tc>
      </w:tr>
      <w:tr w:rsidR="00112629" w14:paraId="161F393A" w14:textId="77777777" w:rsidTr="00F81BF1">
        <w:trPr>
          <w:gridAfter w:val="1"/>
          <w:wAfter w:w="35" w:type="pct"/>
          <w:trHeight w:val="259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C266BF" w14:textId="77777777" w:rsidR="00112629" w:rsidRDefault="00112629" w:rsidP="00112629">
            <w:pPr>
              <w:pStyle w:val="Dates"/>
            </w:pPr>
            <w:r>
              <w:t>4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EC75D7" w14:textId="77777777" w:rsidR="00112629" w:rsidRDefault="00112629" w:rsidP="00112629">
            <w:pPr>
              <w:pStyle w:val="Dates"/>
            </w:pPr>
            <w:r w:rsidRPr="009909A4"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71ABBF" w14:textId="77777777" w:rsidR="00112629" w:rsidRDefault="00112629" w:rsidP="00112629">
            <w:pPr>
              <w:pStyle w:val="Dates"/>
            </w:pPr>
            <w:r w:rsidRPr="009909A4">
              <w:t>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D694C7" w14:textId="192750AF" w:rsidR="00FF6DA9" w:rsidRDefault="00112629" w:rsidP="002D182F">
            <w:pPr>
              <w:pStyle w:val="Dates"/>
            </w:pPr>
            <w:r w:rsidRPr="009909A4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1680B1" w14:textId="77777777" w:rsidR="00112629" w:rsidRDefault="00112629" w:rsidP="00112629">
            <w:pPr>
              <w:pStyle w:val="Dates"/>
            </w:pPr>
            <w:r w:rsidRPr="009909A4">
              <w:t>8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53DD70" w14:textId="77777777" w:rsidR="00112629" w:rsidRDefault="00112629" w:rsidP="00112629">
            <w:pPr>
              <w:pStyle w:val="Dates"/>
            </w:pPr>
            <w:r w:rsidRPr="009909A4">
              <w:t>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631B69" w14:textId="77777777" w:rsidR="00112629" w:rsidRDefault="00112629" w:rsidP="00112629">
            <w:pPr>
              <w:pStyle w:val="Dates"/>
            </w:pPr>
            <w:r w:rsidRPr="009909A4">
              <w:t>10</w:t>
            </w:r>
          </w:p>
        </w:tc>
      </w:tr>
      <w:tr w:rsidR="00112629" w14:paraId="3D3A80C2" w14:textId="77777777" w:rsidTr="002D182F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E334BF" w14:textId="5C011FF5" w:rsidR="00112629" w:rsidRDefault="00750DD0" w:rsidP="00750DD0">
            <w:pPr>
              <w:pStyle w:val="Dates"/>
              <w:spacing w:before="0" w:after="0"/>
            </w:pPr>
            <w:r>
              <w:t>Pink Out Week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6B5297" w14:textId="19F03FD1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4C1E1B" w14:textId="5A6BDA30" w:rsidR="00112629" w:rsidRDefault="002F3928" w:rsidP="00750DD0">
            <w:pPr>
              <w:pStyle w:val="Dates"/>
              <w:spacing w:before="0" w:after="0"/>
            </w:pPr>
            <w:r>
              <w:t xml:space="preserve">AL’s Pal Day   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2BD4F0" w14:textId="144F1734" w:rsidR="00112629" w:rsidRDefault="002D182F" w:rsidP="002D182F">
            <w:pPr>
              <w:pStyle w:val="Dates"/>
              <w:spacing w:before="0" w:after="0"/>
            </w:pPr>
            <w:r w:rsidRPr="00F81BF1">
              <w:rPr>
                <w:color w:val="EE0000"/>
              </w:rPr>
              <w:t>Danville Fire Department visit 9:45-until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94E0F0" w14:textId="13A8BA3C" w:rsidR="00112629" w:rsidRDefault="002F3928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864ACD" w14:textId="306856CD" w:rsidR="00750DD0" w:rsidRPr="00F156F3" w:rsidRDefault="00750DD0" w:rsidP="00F156F3">
            <w:pPr>
              <w:pStyle w:val="Dates"/>
              <w:spacing w:before="0" w:after="0"/>
            </w:pPr>
            <w:r>
              <w:t>Closed to Students for Teacher Workday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F07EB9" w14:textId="77777777" w:rsidR="00112629" w:rsidRDefault="00112629" w:rsidP="00750DD0">
            <w:pPr>
              <w:pStyle w:val="Dates"/>
              <w:spacing w:before="0" w:after="0"/>
            </w:pPr>
          </w:p>
        </w:tc>
      </w:tr>
      <w:tr w:rsidR="00112629" w14:paraId="560F2A1D" w14:textId="77777777" w:rsidTr="00112629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6A6E91" w14:textId="77777777" w:rsidR="00112629" w:rsidRDefault="00112629" w:rsidP="00112629">
            <w:pPr>
              <w:pStyle w:val="Dates"/>
            </w:pPr>
            <w:r>
              <w:t>11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206D37" w14:textId="77777777" w:rsidR="00112629" w:rsidRDefault="00112629" w:rsidP="00112629">
            <w:pPr>
              <w:pStyle w:val="Dates"/>
            </w:pPr>
            <w:r w:rsidRPr="009909A4"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0ACE31" w14:textId="77777777" w:rsidR="00112629" w:rsidRDefault="00112629" w:rsidP="00112629">
            <w:pPr>
              <w:pStyle w:val="Dates"/>
            </w:pPr>
            <w:r w:rsidRPr="009909A4">
              <w:t>13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950758" w14:textId="77777777" w:rsidR="00112629" w:rsidRDefault="00112629" w:rsidP="00112629">
            <w:pPr>
              <w:pStyle w:val="Dates"/>
            </w:pPr>
            <w:r w:rsidRPr="009909A4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4770C4" w14:textId="77777777" w:rsidR="00112629" w:rsidRDefault="00112629" w:rsidP="00112629">
            <w:pPr>
              <w:pStyle w:val="Dates"/>
            </w:pPr>
            <w:r w:rsidRPr="009909A4">
              <w:t>15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BDF913" w14:textId="67F44ABC" w:rsidR="00112629" w:rsidRDefault="0083695B" w:rsidP="00112629">
            <w:pPr>
              <w:pStyle w:val="Dates"/>
            </w:pPr>
            <w:r>
              <w:t>16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0940FE" w14:textId="77777777" w:rsidR="00112629" w:rsidRDefault="00112629" w:rsidP="00112629">
            <w:pPr>
              <w:pStyle w:val="Dates"/>
            </w:pPr>
            <w:r w:rsidRPr="009909A4">
              <w:t>17</w:t>
            </w:r>
          </w:p>
        </w:tc>
      </w:tr>
      <w:tr w:rsidR="00112629" w14:paraId="037E08DF" w14:textId="77777777" w:rsidTr="00112629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CF6C36" w14:textId="77777777" w:rsidR="00112629" w:rsidRDefault="00112629" w:rsidP="00112629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7706A5" w14:textId="4EE0D1EF" w:rsidR="00112629" w:rsidRDefault="00750DD0" w:rsidP="00112629">
            <w:pPr>
              <w:pStyle w:val="Dates"/>
            </w:pPr>
            <w:r>
              <w:t xml:space="preserve">Columbus Day </w:t>
            </w:r>
            <w:r w:rsidR="00AB6C26">
              <w:t>–</w:t>
            </w:r>
            <w:r>
              <w:t xml:space="preserve">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46B62A" w14:textId="6912E8B3" w:rsidR="00112629" w:rsidRDefault="00DB3987" w:rsidP="00112629">
            <w:pPr>
              <w:pStyle w:val="Dates"/>
            </w:pPr>
            <w:r>
              <w:t>AL”s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C75B61" w14:textId="422B1CB0" w:rsidR="00112629" w:rsidRDefault="00750DD0" w:rsidP="00112629">
            <w:pPr>
              <w:pStyle w:val="Dates"/>
            </w:pPr>
            <w:r>
              <w:t>School Readiness Committee @ Noon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167711" w14:textId="77777777" w:rsidR="00112629" w:rsidRDefault="00750DD0" w:rsidP="00112629">
            <w:pPr>
              <w:pStyle w:val="Dates"/>
            </w:pPr>
            <w:r>
              <w:t>PC @ Noon</w:t>
            </w:r>
          </w:p>
          <w:p w14:paraId="29093DEE" w14:textId="4B55ACD3" w:rsidR="00DB3987" w:rsidRDefault="00DB3987" w:rsidP="00112629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9994F2" w14:textId="21E4091B" w:rsidR="002F3928" w:rsidRDefault="002F3928" w:rsidP="002F3928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F3FEAD" w14:textId="77777777" w:rsidR="00112629" w:rsidRDefault="00112629" w:rsidP="00112629">
            <w:pPr>
              <w:pStyle w:val="Dates"/>
            </w:pPr>
          </w:p>
        </w:tc>
      </w:tr>
      <w:tr w:rsidR="00112629" w14:paraId="59B3776C" w14:textId="77777777" w:rsidTr="004D76EB">
        <w:trPr>
          <w:gridAfter w:val="1"/>
          <w:wAfter w:w="35" w:type="pct"/>
          <w:trHeight w:val="439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26F435" w14:textId="77777777" w:rsidR="00112629" w:rsidRDefault="00112629" w:rsidP="00112629">
            <w:pPr>
              <w:pStyle w:val="Dates"/>
            </w:pPr>
            <w:r>
              <w:t>18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735AA4" w14:textId="77777777" w:rsidR="00112629" w:rsidRDefault="00112629" w:rsidP="00112629">
            <w:pPr>
              <w:pStyle w:val="Dates"/>
            </w:pPr>
            <w:r w:rsidRPr="009909A4"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6900B2" w14:textId="3E999544" w:rsidR="00112629" w:rsidRDefault="00112629" w:rsidP="00112629">
            <w:pPr>
              <w:pStyle w:val="Dates"/>
            </w:pPr>
            <w:r w:rsidRPr="009909A4">
              <w:t>20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4C9291" w14:textId="77777777" w:rsidR="00112629" w:rsidRDefault="00112629" w:rsidP="00112629">
            <w:pPr>
              <w:pStyle w:val="Dates"/>
            </w:pPr>
            <w:r w:rsidRPr="009909A4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9F9FB8" w14:textId="357C53B9" w:rsidR="00112629" w:rsidRDefault="00112629" w:rsidP="00112629">
            <w:pPr>
              <w:pStyle w:val="Dates"/>
            </w:pPr>
            <w:r w:rsidRPr="009909A4">
              <w:t>22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BEFD8E" w14:textId="79A939E2" w:rsidR="0018344A" w:rsidRDefault="00112629" w:rsidP="00F156F3">
            <w:pPr>
              <w:pStyle w:val="Dates"/>
            </w:pPr>
            <w:r w:rsidRPr="009909A4">
              <w:t>23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1214C4" w14:textId="77777777" w:rsidR="00112629" w:rsidRDefault="00112629" w:rsidP="00112629">
            <w:pPr>
              <w:pStyle w:val="Dates"/>
            </w:pPr>
            <w:r w:rsidRPr="009909A4">
              <w:t>24</w:t>
            </w:r>
          </w:p>
        </w:tc>
      </w:tr>
      <w:tr w:rsidR="00112629" w14:paraId="7DF68513" w14:textId="77777777" w:rsidTr="00112629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F94A5E" w14:textId="199D574C" w:rsidR="00112629" w:rsidRDefault="00112629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A6D3B5" w14:textId="526814C5" w:rsidR="00112629" w:rsidRDefault="00750DD0" w:rsidP="00750DD0">
            <w:pPr>
              <w:pStyle w:val="Dates"/>
              <w:spacing w:before="0" w:after="0"/>
            </w:pPr>
            <w:r>
              <w:t>Clothes Donation Begins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F6B568" w14:textId="44EF8123" w:rsidR="00112629" w:rsidRPr="00F156F3" w:rsidRDefault="00F156F3" w:rsidP="00750DD0">
            <w:pPr>
              <w:pStyle w:val="Dates"/>
              <w:spacing w:before="0" w:after="0"/>
            </w:pPr>
            <w:r>
              <w:t>Al’s Pal Day</w:t>
            </w:r>
          </w:p>
          <w:p w14:paraId="6D14C59B" w14:textId="6FD0CECC" w:rsidR="00AB6C26" w:rsidRPr="00750DD0" w:rsidRDefault="00B64ACF" w:rsidP="00750DD0">
            <w:pPr>
              <w:pStyle w:val="Dates"/>
              <w:spacing w:before="0" w:after="0"/>
              <w:rPr>
                <w:i/>
                <w:iCs/>
              </w:rPr>
            </w:pPr>
            <w:r w:rsidRPr="004D76EB">
              <w:rPr>
                <w:i/>
                <w:iCs/>
                <w:color w:val="EE0000"/>
              </w:rPr>
              <w:t>Owen Farm classes 1,2, and 3</w:t>
            </w:r>
            <w:r w:rsidR="00DB3987" w:rsidRPr="004D76EB">
              <w:rPr>
                <w:i/>
                <w:iCs/>
                <w:color w:val="EE0000"/>
              </w:rPr>
              <w:t>,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EDB914" w14:textId="6BA4B304" w:rsidR="00112629" w:rsidRPr="004D76EB" w:rsidRDefault="00B64ACF" w:rsidP="00750DD0">
            <w:pPr>
              <w:pStyle w:val="Dates"/>
              <w:spacing w:before="0" w:after="0"/>
              <w:rPr>
                <w:color w:val="EE0000"/>
              </w:rPr>
            </w:pPr>
            <w:r w:rsidRPr="004D76EB">
              <w:rPr>
                <w:color w:val="EE0000"/>
              </w:rPr>
              <w:t>Owen Farms classes 4,5, and 6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1E1717" w14:textId="43BF32B6" w:rsidR="00F156F3" w:rsidRPr="00F156F3" w:rsidRDefault="00F156F3" w:rsidP="00750DD0">
            <w:pPr>
              <w:pStyle w:val="Dates"/>
              <w:spacing w:before="0" w:after="0"/>
            </w:pPr>
            <w:r w:rsidRPr="00F156F3">
              <w:t>Al’s Pal Day</w:t>
            </w:r>
          </w:p>
          <w:p w14:paraId="4AE21227" w14:textId="7DA4A36A" w:rsidR="00112629" w:rsidRPr="004D76EB" w:rsidRDefault="00B64ACF" w:rsidP="00750DD0">
            <w:pPr>
              <w:pStyle w:val="Dates"/>
              <w:spacing w:before="0" w:after="0"/>
              <w:rPr>
                <w:color w:val="EE0000"/>
              </w:rPr>
            </w:pPr>
            <w:r w:rsidRPr="004D76EB">
              <w:rPr>
                <w:color w:val="EE0000"/>
              </w:rPr>
              <w:t>Owen Farms classes 7,8, and 9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4450C6" w14:textId="6C1E9DDE" w:rsidR="00112629" w:rsidRDefault="00F156F3" w:rsidP="00750DD0">
            <w:pPr>
              <w:pStyle w:val="Dates"/>
              <w:spacing w:before="0" w:after="0"/>
            </w:pPr>
            <w:r w:rsidRPr="0018344A">
              <w:rPr>
                <w:color w:val="EE0000"/>
              </w:rPr>
              <w:t>Danville Public Library # 3</w:t>
            </w:r>
          </w:p>
          <w:p w14:paraId="5DDF2C7F" w14:textId="539E491E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BAE52B" w14:textId="6D9B36C5" w:rsidR="00112629" w:rsidRPr="00750DD0" w:rsidRDefault="00112629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</w:tr>
      <w:tr w:rsidR="00112629" w14:paraId="634ED872" w14:textId="77777777" w:rsidTr="00112629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5C1DAA" w14:textId="77777777" w:rsidR="00112629" w:rsidRDefault="00112629" w:rsidP="00112629">
            <w:pPr>
              <w:pStyle w:val="Dates"/>
            </w:pPr>
            <w:r>
              <w:t>25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EAF505" w14:textId="77777777" w:rsidR="00112629" w:rsidRDefault="00112629" w:rsidP="00112629">
            <w:pPr>
              <w:pStyle w:val="Dates"/>
            </w:pPr>
            <w:r w:rsidRPr="009909A4"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C6C12A" w14:textId="4E2C8521" w:rsidR="00112629" w:rsidRDefault="00112629" w:rsidP="00112629">
            <w:pPr>
              <w:pStyle w:val="Dates"/>
            </w:pPr>
            <w:r w:rsidRPr="009909A4">
              <w:t>27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ED6E3A" w14:textId="77777777" w:rsidR="00112629" w:rsidRDefault="00112629" w:rsidP="00112629">
            <w:pPr>
              <w:pStyle w:val="Dates"/>
            </w:pPr>
            <w:r w:rsidRPr="009909A4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AA9E96" w14:textId="50F1F115" w:rsidR="00112629" w:rsidRDefault="00112629" w:rsidP="00112629">
            <w:pPr>
              <w:pStyle w:val="Dates"/>
            </w:pPr>
            <w:r w:rsidRPr="009909A4">
              <w:t>29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92891A" w14:textId="77777777" w:rsidR="00112629" w:rsidRDefault="00112629" w:rsidP="00112629">
            <w:pPr>
              <w:pStyle w:val="Dates"/>
            </w:pPr>
            <w:r w:rsidRPr="009909A4">
              <w:t>30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A29584" w14:textId="77777777" w:rsidR="00112629" w:rsidRDefault="00112629" w:rsidP="00112629">
            <w:pPr>
              <w:pStyle w:val="Dates"/>
            </w:pPr>
            <w:r w:rsidRPr="009909A4">
              <w:t>31</w:t>
            </w:r>
          </w:p>
        </w:tc>
      </w:tr>
      <w:tr w:rsidR="0076400B" w14:paraId="2560F9AB" w14:textId="77777777" w:rsidTr="00112629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5650D7" w14:textId="77777777" w:rsidR="0076400B" w:rsidRDefault="00750DD0" w:rsidP="00750DD0">
            <w:pPr>
              <w:pStyle w:val="Dates"/>
              <w:spacing w:before="0" w:after="0"/>
            </w:pPr>
            <w:r>
              <w:t>Spirit Week</w:t>
            </w:r>
          </w:p>
          <w:p w14:paraId="62D2720A" w14:textId="7D49C3A7" w:rsidR="00750DD0" w:rsidRDefault="00750DD0" w:rsidP="00750DD0">
            <w:pPr>
              <w:pStyle w:val="Dates"/>
              <w:spacing w:before="0" w:after="0"/>
            </w:pPr>
            <w:r>
              <w:t>Clothes Give-Away All Week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6DE7AA" w14:textId="79315081" w:rsidR="00750DD0" w:rsidRDefault="00750DD0" w:rsidP="00F156F3">
            <w:pPr>
              <w:pStyle w:val="Dates"/>
              <w:spacing w:before="0" w:after="0"/>
            </w:pPr>
            <w:r>
              <w:t>School Colors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93EAFC" w14:textId="77777777" w:rsidR="0076400B" w:rsidRDefault="00750DD0" w:rsidP="00750DD0">
            <w:pPr>
              <w:pStyle w:val="Dates"/>
              <w:spacing w:before="0" w:after="0"/>
            </w:pPr>
            <w:r>
              <w:t>Sports Day</w:t>
            </w:r>
          </w:p>
          <w:p w14:paraId="636E08FA" w14:textId="0872E686" w:rsidR="00750DD0" w:rsidRDefault="00F156F3" w:rsidP="00F156F3">
            <w:pPr>
              <w:pStyle w:val="Dates"/>
              <w:spacing w:before="0" w:after="0"/>
            </w:pPr>
            <w:r>
              <w:t>Al’s Pal Day</w:t>
            </w:r>
          </w:p>
          <w:p w14:paraId="195D2C2B" w14:textId="7CDDFB53" w:rsidR="00750DD0" w:rsidRPr="00750DD0" w:rsidRDefault="00750DD0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742512" w14:textId="36AC030F" w:rsidR="00750DD0" w:rsidRDefault="00750DD0" w:rsidP="00F156F3">
            <w:pPr>
              <w:pStyle w:val="Dates"/>
              <w:spacing w:before="0" w:after="0"/>
            </w:pPr>
            <w:r>
              <w:t>Wild West Day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E5EBB2" w14:textId="77777777" w:rsidR="0076400B" w:rsidRDefault="00750DD0" w:rsidP="00750DD0">
            <w:pPr>
              <w:pStyle w:val="Dates"/>
              <w:spacing w:before="0" w:after="0"/>
            </w:pPr>
            <w:r>
              <w:t>Career Day</w:t>
            </w:r>
          </w:p>
          <w:p w14:paraId="50BEE6E6" w14:textId="18D67B0E" w:rsidR="00F156F3" w:rsidRDefault="00F156F3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ACEAB5" w14:textId="2B501144" w:rsidR="0076400B" w:rsidRDefault="00750DD0" w:rsidP="00750DD0">
            <w:pPr>
              <w:pStyle w:val="Dates"/>
              <w:spacing w:before="0" w:after="0"/>
            </w:pPr>
            <w:r>
              <w:t>Costume Day</w:t>
            </w:r>
            <w:r w:rsidR="00403155">
              <w:t xml:space="preserve">/ trick or treat night  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B503D5" w14:textId="750110BF" w:rsidR="0076400B" w:rsidRPr="00750DD0" w:rsidRDefault="00750DD0" w:rsidP="00750DD0">
            <w:pPr>
              <w:pStyle w:val="Dates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Head Start’s Birthday</w:t>
            </w:r>
          </w:p>
        </w:tc>
      </w:tr>
      <w:tr w:rsidR="0076400B" w14:paraId="6A5DD5D4" w14:textId="77777777" w:rsidTr="00112629">
        <w:trPr>
          <w:gridAfter w:val="1"/>
          <w:wAfter w:w="35" w:type="pct"/>
          <w:trHeight w:hRule="exact" w:val="191"/>
        </w:trPr>
        <w:tc>
          <w:tcPr>
            <w:tcW w:w="1208" w:type="pct"/>
            <w:gridSpan w:val="2"/>
            <w:tcBorders>
              <w:top w:val="single" w:sz="8" w:space="0" w:color="BFBFBF" w:themeColor="background1" w:themeShade="BF"/>
            </w:tcBorders>
          </w:tcPr>
          <w:p w14:paraId="34A00C48" w14:textId="77777777" w:rsidR="0076400B" w:rsidRDefault="0076400B" w:rsidP="000E7125"/>
        </w:tc>
        <w:tc>
          <w:tcPr>
            <w:tcW w:w="1301" w:type="pct"/>
            <w:gridSpan w:val="4"/>
            <w:tcBorders>
              <w:top w:val="single" w:sz="8" w:space="0" w:color="BFBFBF" w:themeColor="background1" w:themeShade="BF"/>
            </w:tcBorders>
          </w:tcPr>
          <w:p w14:paraId="7B03EF22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60F9E868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6E55BDC3" w14:textId="77777777" w:rsidR="0076400B" w:rsidRDefault="0076400B" w:rsidP="000E7125"/>
        </w:tc>
      </w:tr>
      <w:tr w:rsidR="0076400B" w14:paraId="717BE44B" w14:textId="77777777" w:rsidTr="00750DD0">
        <w:trPr>
          <w:trHeight w:hRule="exact" w:val="2682"/>
        </w:trPr>
        <w:tc>
          <w:tcPr>
            <w:tcW w:w="1339" w:type="pct"/>
            <w:gridSpan w:val="3"/>
          </w:tcPr>
          <w:p w14:paraId="2CE106C0" w14:textId="77777777" w:rsidR="0076400B" w:rsidRDefault="00317195">
            <w:pPr>
              <w:pStyle w:val="Heading1"/>
            </w:pPr>
            <w:sdt>
              <w:sdtPr>
                <w:id w:val="1573011544"/>
                <w:placeholder>
                  <w:docPart w:val="4A86ED74C0BA471184FAA18F2BC5F97F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7C152CC3" w14:textId="6018F8FE" w:rsidR="00750DD0" w:rsidRDefault="00750DD0"/>
        </w:tc>
        <w:tc>
          <w:tcPr>
            <w:tcW w:w="1220" w:type="pct"/>
            <w:gridSpan w:val="3"/>
          </w:tcPr>
          <w:p w14:paraId="53632588" w14:textId="1D806F83" w:rsidR="0076400B" w:rsidRDefault="00750DD0">
            <w:pPr>
              <w:pStyle w:val="Heading2"/>
            </w:pPr>
            <w:r>
              <w:t>Events &amp; Holidays</w:t>
            </w:r>
          </w:p>
          <w:p w14:paraId="11801F71" w14:textId="0C477E76" w:rsidR="00750DD0" w:rsidRDefault="00750DD0">
            <w:r>
              <w:t>5-9: Pink Out Week</w:t>
            </w:r>
          </w:p>
          <w:p w14:paraId="09780FBE" w14:textId="2B7A64F7" w:rsidR="0076400B" w:rsidRDefault="00750DD0">
            <w:r>
              <w:t xml:space="preserve">9: Teacher Workday </w:t>
            </w:r>
          </w:p>
          <w:p w14:paraId="36E887FF" w14:textId="77777777" w:rsidR="00750DD0" w:rsidRDefault="00750DD0">
            <w:r>
              <w:t>12: Columbus Day – Closed for All</w:t>
            </w:r>
          </w:p>
          <w:p w14:paraId="1F141076" w14:textId="2DD650BE" w:rsidR="00750DD0" w:rsidRDefault="00750DD0">
            <w:r>
              <w:t>14: SR Committee @ Noon</w:t>
            </w:r>
          </w:p>
          <w:p w14:paraId="328A1D53" w14:textId="77777777" w:rsidR="00750DD0" w:rsidRDefault="00750DD0">
            <w:r>
              <w:t>15: PC @ Noon</w:t>
            </w:r>
          </w:p>
          <w:p w14:paraId="2C27127E" w14:textId="371A5F69" w:rsidR="00750DD0" w:rsidRDefault="00750DD0">
            <w:r>
              <w:t>16: Boss’s Day</w:t>
            </w:r>
          </w:p>
          <w:p w14:paraId="1DA3B371" w14:textId="0BE1D3E2" w:rsidR="00750DD0" w:rsidRDefault="00750DD0"/>
        </w:tc>
        <w:tc>
          <w:tcPr>
            <w:tcW w:w="1221" w:type="pct"/>
            <w:gridSpan w:val="5"/>
          </w:tcPr>
          <w:p w14:paraId="2C27B225" w14:textId="31BAE436" w:rsidR="0076400B" w:rsidRDefault="00750DD0">
            <w:pPr>
              <w:pStyle w:val="Heading2"/>
            </w:pPr>
            <w:r>
              <w:t>Events &amp; Holidays Continued</w:t>
            </w:r>
          </w:p>
          <w:p w14:paraId="718A2BC3" w14:textId="77777777" w:rsidR="00750DD0" w:rsidRDefault="00750DD0" w:rsidP="00750DD0">
            <w:r>
              <w:t>19-23: Clothing Donations Accepted</w:t>
            </w:r>
          </w:p>
          <w:p w14:paraId="5CBDCD8D" w14:textId="6606BD2A" w:rsidR="00750DD0" w:rsidRDefault="00092EA5" w:rsidP="00750DD0">
            <w:r>
              <w:t>30</w:t>
            </w:r>
            <w:r w:rsidR="002D182F">
              <w:t>:</w:t>
            </w:r>
            <w:r w:rsidR="00750DD0">
              <w:t xml:space="preserve"> Trunk or Treat/Monster Mash 5-7PM</w:t>
            </w:r>
          </w:p>
          <w:p w14:paraId="2506823A" w14:textId="788381D8" w:rsidR="00750DD0" w:rsidRDefault="00750DD0" w:rsidP="00750DD0">
            <w:r>
              <w:t>26-30: Clothing Give-Away</w:t>
            </w:r>
          </w:p>
          <w:p w14:paraId="66F13CF7" w14:textId="699232C9" w:rsidR="00750DD0" w:rsidRDefault="00750DD0" w:rsidP="00750DD0">
            <w:r>
              <w:t>26-30: School Spirit Week</w:t>
            </w:r>
          </w:p>
          <w:p w14:paraId="09EA02D9" w14:textId="39150376" w:rsidR="00750DD0" w:rsidRDefault="00750DD0"/>
        </w:tc>
      </w:tr>
    </w:tbl>
    <w:p w14:paraId="38F20A8E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0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152C0216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88BC66C" w14:textId="4DEBC926" w:rsidR="0076400B" w:rsidRDefault="000A3873" w:rsidP="000E7125">
            <w:pPr>
              <w:pStyle w:val="Month"/>
              <w:jc w:val="right"/>
            </w:pPr>
            <w:r>
              <w:lastRenderedPageBreak/>
              <w:t>November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547F918" w14:textId="77777777" w:rsidR="0076400B" w:rsidRDefault="00112629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2B54612D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458BCD7" w14:textId="77777777" w:rsidR="0076400B" w:rsidRDefault="0076400B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B515C72" w14:textId="77777777" w:rsidR="0076400B" w:rsidRDefault="0076400B">
            <w:pPr>
              <w:pStyle w:val="NoSpacing"/>
            </w:pPr>
          </w:p>
        </w:tc>
      </w:tr>
      <w:tr w:rsidR="000A3873" w14:paraId="0E7A442E" w14:textId="77777777" w:rsidTr="000A3873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F20B437" w14:textId="67B17B94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4AE9D04" w14:textId="63604F56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9CA5FAC" w14:textId="5C596E65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3C50C53" w14:textId="3A48B8B1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9768087" w14:textId="0BC44C6D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22D939C" w14:textId="217E17F5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98495FA" w14:textId="5DAD12A6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0F6EF881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966092" w14:textId="77777777" w:rsidR="005B4801" w:rsidRDefault="005B4801" w:rsidP="005B4801">
            <w:pPr>
              <w:pStyle w:val="Dates"/>
            </w:pPr>
            <w:r>
              <w:t>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037BEF" w14:textId="77777777" w:rsidR="005B4801" w:rsidRDefault="005B4801" w:rsidP="005B4801">
            <w:pPr>
              <w:pStyle w:val="Dates"/>
            </w:pPr>
            <w:r w:rsidRPr="006F2D72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B650D3" w14:textId="77777777" w:rsidR="005B4801" w:rsidRDefault="005B4801" w:rsidP="005B4801">
            <w:pPr>
              <w:pStyle w:val="Dates"/>
            </w:pPr>
            <w:r w:rsidRPr="006F2D72">
              <w:t>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476FB0" w14:textId="77777777" w:rsidR="005B4801" w:rsidRDefault="005B4801" w:rsidP="005B4801">
            <w:pPr>
              <w:pStyle w:val="Dates"/>
            </w:pPr>
            <w:r w:rsidRPr="006F2D72">
              <w:t>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94A641" w14:textId="77777777" w:rsidR="005B4801" w:rsidRDefault="005B4801" w:rsidP="005B4801">
            <w:pPr>
              <w:pStyle w:val="Dates"/>
            </w:pPr>
            <w:r w:rsidRPr="006F2D72">
              <w:t>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BAD3FE" w14:textId="77777777" w:rsidR="005B4801" w:rsidRDefault="005B4801" w:rsidP="005B4801">
            <w:pPr>
              <w:pStyle w:val="Dates"/>
            </w:pPr>
            <w:r w:rsidRPr="006F2D72">
              <w:t>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63A2F2" w14:textId="77777777" w:rsidR="005B4801" w:rsidRDefault="005B4801" w:rsidP="005B4801">
            <w:pPr>
              <w:pStyle w:val="Dates"/>
            </w:pPr>
            <w:r w:rsidRPr="006F2D72">
              <w:t>7</w:t>
            </w:r>
          </w:p>
        </w:tc>
      </w:tr>
      <w:tr w:rsidR="005B4801" w14:paraId="389966C8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40377E" w14:textId="442AC3FE" w:rsidR="005B4801" w:rsidRPr="00750DD0" w:rsidRDefault="005B4801" w:rsidP="005B4801">
            <w:pPr>
              <w:pStyle w:val="Dates"/>
              <w:rPr>
                <w:i/>
                <w:iCs/>
              </w:rPr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9DB351" w14:textId="37ADC8C2" w:rsidR="005B4801" w:rsidRPr="00750DD0" w:rsidRDefault="005B4801" w:rsidP="005B4801">
            <w:pPr>
              <w:pStyle w:val="Dates"/>
              <w:rPr>
                <w:i/>
                <w:iCs/>
              </w:rPr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F4FC66" w14:textId="49007BDB" w:rsidR="005B4801" w:rsidRDefault="00750DD0" w:rsidP="005B4801">
            <w:pPr>
              <w:pStyle w:val="Dates"/>
            </w:pPr>
            <w:r>
              <w:t>Election Day-Closed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83A3F5" w14:textId="31D4AE82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35ABBE" w14:textId="469B99BF" w:rsidR="005B4801" w:rsidRDefault="00EC0776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0A8BA4" w14:textId="20FB7A05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9BD079" w14:textId="77777777" w:rsidR="005B4801" w:rsidRDefault="005B4801" w:rsidP="005B4801">
            <w:pPr>
              <w:pStyle w:val="Dates"/>
            </w:pPr>
          </w:p>
        </w:tc>
      </w:tr>
      <w:tr w:rsidR="005B4801" w14:paraId="279EA281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08E2AA" w14:textId="77777777" w:rsidR="005B4801" w:rsidRDefault="005B4801" w:rsidP="005B4801">
            <w:pPr>
              <w:pStyle w:val="Dates"/>
            </w:pPr>
            <w:r>
              <w:t>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EC960F" w14:textId="0C73F071" w:rsidR="005B4801" w:rsidRDefault="005B4801" w:rsidP="00A06770">
            <w:pPr>
              <w:pStyle w:val="Dates"/>
            </w:pPr>
            <w:r w:rsidRPr="006F2D72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45927E" w14:textId="063E59CD" w:rsidR="005B4801" w:rsidRDefault="0097088C" w:rsidP="005B4801">
            <w:pPr>
              <w:pStyle w:val="Dates"/>
            </w:pPr>
            <w:r>
              <w:t>1</w:t>
            </w:r>
            <w:r w:rsidR="005B4801" w:rsidRPr="006F2D72">
              <w:t>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11CBD5" w14:textId="77777777" w:rsidR="005B4801" w:rsidRDefault="005B4801" w:rsidP="005B4801">
            <w:pPr>
              <w:pStyle w:val="Dates"/>
            </w:pPr>
            <w:r w:rsidRPr="006F2D72">
              <w:t>11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C57EFA" w14:textId="2865DCF4" w:rsidR="005B4801" w:rsidRDefault="005B4801" w:rsidP="005B4801">
            <w:pPr>
              <w:pStyle w:val="Dates"/>
            </w:pPr>
            <w:r w:rsidRPr="006F2D72">
              <w:t>12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A4F312" w14:textId="77777777" w:rsidR="005B4801" w:rsidRDefault="005B4801" w:rsidP="005B4801">
            <w:pPr>
              <w:pStyle w:val="Dates"/>
            </w:pPr>
            <w:r w:rsidRPr="006F2D72">
              <w:t>13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0DC080" w14:textId="77777777" w:rsidR="005B4801" w:rsidRDefault="005B4801" w:rsidP="005B4801">
            <w:pPr>
              <w:pStyle w:val="Dates"/>
            </w:pPr>
            <w:r w:rsidRPr="006F2D72">
              <w:t>14</w:t>
            </w:r>
          </w:p>
        </w:tc>
      </w:tr>
      <w:tr w:rsidR="005B4801" w14:paraId="71EDDB3C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CCE497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6A3166" w14:textId="24BC7E93" w:rsidR="00A06770" w:rsidRDefault="00A06770" w:rsidP="00A06770">
            <w:pPr>
              <w:pStyle w:val="Dates"/>
              <w:jc w:val="center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F5E6E7" w14:textId="2107B962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A80562" w14:textId="5490C802" w:rsidR="005B4801" w:rsidRDefault="00750DD0" w:rsidP="005B4801">
            <w:pPr>
              <w:pStyle w:val="Dates"/>
            </w:pPr>
            <w:r>
              <w:t>Veteran’s Day-Closed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E355CC" w14:textId="405FA903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5F3ABE" w14:textId="45B98093" w:rsidR="005B4801" w:rsidRPr="00750DD0" w:rsidRDefault="005B4801" w:rsidP="005B4801">
            <w:pPr>
              <w:pStyle w:val="Dates"/>
              <w:rPr>
                <w:i/>
                <w:iCs/>
              </w:rPr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5D5761" w14:textId="77777777" w:rsidR="005B4801" w:rsidRDefault="005B4801" w:rsidP="005B4801">
            <w:pPr>
              <w:pStyle w:val="Dates"/>
            </w:pPr>
          </w:p>
        </w:tc>
      </w:tr>
      <w:tr w:rsidR="005B4801" w14:paraId="3AF09AF3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007313" w14:textId="77777777" w:rsidR="005B4801" w:rsidRDefault="005B4801" w:rsidP="005B4801">
            <w:pPr>
              <w:pStyle w:val="Dates"/>
            </w:pPr>
            <w:r>
              <w:t>15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4B777F" w14:textId="77777777" w:rsidR="005B4801" w:rsidRDefault="005B4801" w:rsidP="005B4801">
            <w:pPr>
              <w:pStyle w:val="Dates"/>
            </w:pPr>
            <w:r w:rsidRPr="006F2D72">
              <w:t>16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340393" w14:textId="79747D45" w:rsidR="005B4801" w:rsidRDefault="005B4801" w:rsidP="005B4801">
            <w:pPr>
              <w:pStyle w:val="Dates"/>
            </w:pPr>
            <w:r w:rsidRPr="006F2D72">
              <w:t>17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7A0055" w14:textId="77777777" w:rsidR="005B4801" w:rsidRDefault="005B4801" w:rsidP="005B4801">
            <w:pPr>
              <w:pStyle w:val="Dates"/>
            </w:pPr>
            <w:r w:rsidRPr="006F2D72">
              <w:t>18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6BA63A" w14:textId="047FB1BC" w:rsidR="005B4801" w:rsidRDefault="005B4801" w:rsidP="005B4801">
            <w:pPr>
              <w:pStyle w:val="Dates"/>
            </w:pPr>
            <w:r w:rsidRPr="006F2D72">
              <w:t>19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D4E7E6" w14:textId="77777777" w:rsidR="005B4801" w:rsidRDefault="005B4801" w:rsidP="005B4801">
            <w:pPr>
              <w:pStyle w:val="Dates"/>
            </w:pPr>
            <w:r w:rsidRPr="006F2D72">
              <w:t>20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D11A73" w14:textId="77777777" w:rsidR="005B4801" w:rsidRDefault="005B4801" w:rsidP="005B4801">
            <w:pPr>
              <w:pStyle w:val="Dates"/>
            </w:pPr>
            <w:r w:rsidRPr="006F2D72">
              <w:t>21</w:t>
            </w:r>
          </w:p>
        </w:tc>
      </w:tr>
      <w:tr w:rsidR="005B4801" w14:paraId="474AF6A2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7528B4" w14:textId="6E508DFD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A765B9" w14:textId="236412C8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F625FF" w14:textId="526A0DC5" w:rsidR="005B4801" w:rsidRDefault="0097088C" w:rsidP="0097088C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B9779B" w14:textId="77777777" w:rsidR="005B4801" w:rsidRDefault="00750DD0" w:rsidP="00750DD0">
            <w:pPr>
              <w:pStyle w:val="Dates"/>
              <w:spacing w:before="0" w:after="0"/>
            </w:pPr>
            <w:r>
              <w:t>Fatherhood @ 11AM</w:t>
            </w:r>
          </w:p>
          <w:p w14:paraId="461CA5E4" w14:textId="1098DAE5" w:rsidR="00750DD0" w:rsidRDefault="00750DD0" w:rsidP="00750DD0">
            <w:pPr>
              <w:pStyle w:val="Dates"/>
              <w:spacing w:before="0" w:after="0"/>
            </w:pPr>
            <w:r>
              <w:t>CAT 3, 6, 9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D9AF8B" w14:textId="77777777" w:rsidR="005B4801" w:rsidRDefault="00750DD0" w:rsidP="00750DD0">
            <w:pPr>
              <w:pStyle w:val="Dates"/>
              <w:spacing w:before="0" w:after="0"/>
            </w:pPr>
            <w:r>
              <w:t>PC @ Noon</w:t>
            </w:r>
          </w:p>
          <w:p w14:paraId="5414F824" w14:textId="52305F15" w:rsidR="0097088C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D3739D" w14:textId="09B949B6" w:rsidR="005B4801" w:rsidRPr="00022CEF" w:rsidRDefault="00750DD0" w:rsidP="00750DD0">
            <w:pPr>
              <w:pStyle w:val="Dates"/>
              <w:spacing w:before="0" w:after="0"/>
              <w:rPr>
                <w:sz w:val="16"/>
                <w:szCs w:val="16"/>
              </w:rPr>
            </w:pPr>
            <w:r w:rsidRPr="00022CEF">
              <w:rPr>
                <w:sz w:val="16"/>
                <w:szCs w:val="16"/>
              </w:rPr>
              <w:t xml:space="preserve">Health/MH Advisory </w:t>
            </w:r>
            <w:r w:rsidR="00022CEF" w:rsidRPr="00022CEF">
              <w:rPr>
                <w:sz w:val="16"/>
                <w:szCs w:val="16"/>
              </w:rPr>
              <w:t>Committee</w:t>
            </w:r>
            <w:r w:rsidRPr="00022CEF">
              <w:rPr>
                <w:sz w:val="16"/>
                <w:szCs w:val="16"/>
              </w:rPr>
              <w:t xml:space="preserve"> Noon</w:t>
            </w:r>
          </w:p>
          <w:p w14:paraId="4ADC0BF4" w14:textId="1ACC1A05" w:rsidR="00022CEF" w:rsidRPr="00022CEF" w:rsidRDefault="00022CEF" w:rsidP="00750DD0">
            <w:pPr>
              <w:pStyle w:val="Dates"/>
              <w:spacing w:before="0" w:after="0"/>
              <w:rPr>
                <w:color w:val="EE0000"/>
              </w:rPr>
            </w:pPr>
            <w:r w:rsidRPr="00022CEF">
              <w:rPr>
                <w:color w:val="EE0000"/>
              </w:rPr>
              <w:t>DP library # 4</w:t>
            </w:r>
          </w:p>
          <w:p w14:paraId="43804E86" w14:textId="645DCC0B" w:rsidR="00022CEF" w:rsidRDefault="00022CEF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515587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50D91189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E46F7B" w14:textId="77777777" w:rsidR="005B4801" w:rsidRDefault="005B4801" w:rsidP="005B4801">
            <w:pPr>
              <w:pStyle w:val="Dates"/>
            </w:pPr>
            <w:r>
              <w:t>22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95983A" w14:textId="77777777" w:rsidR="005B4801" w:rsidRDefault="005B4801" w:rsidP="005B4801">
            <w:pPr>
              <w:pStyle w:val="Dates"/>
            </w:pPr>
            <w:r w:rsidRPr="006F2D72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FDBB0B" w14:textId="77777777" w:rsidR="005B4801" w:rsidRDefault="005B4801" w:rsidP="005B4801">
            <w:pPr>
              <w:pStyle w:val="Dates"/>
            </w:pPr>
            <w:r w:rsidRPr="006F2D72">
              <w:t>24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FD63E6" w14:textId="77777777" w:rsidR="005B4801" w:rsidRDefault="005B4801" w:rsidP="005B4801">
            <w:pPr>
              <w:pStyle w:val="Dates"/>
            </w:pPr>
            <w:r w:rsidRPr="006F2D72">
              <w:t>25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EE2C4C" w14:textId="77777777" w:rsidR="005B4801" w:rsidRDefault="005B4801" w:rsidP="005B4801">
            <w:pPr>
              <w:pStyle w:val="Dates"/>
            </w:pPr>
            <w:r w:rsidRPr="006F2D72">
              <w:t>26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262CDD" w14:textId="77777777" w:rsidR="005B4801" w:rsidRDefault="005B4801" w:rsidP="005B4801">
            <w:pPr>
              <w:pStyle w:val="Dates"/>
            </w:pPr>
            <w:r w:rsidRPr="006F2D72">
              <w:t>27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93D82D" w14:textId="77777777" w:rsidR="005B4801" w:rsidRDefault="005B4801" w:rsidP="005B4801">
            <w:pPr>
              <w:pStyle w:val="Dates"/>
            </w:pPr>
            <w:r w:rsidRPr="006F2D72">
              <w:t>28</w:t>
            </w:r>
          </w:p>
        </w:tc>
      </w:tr>
      <w:tr w:rsidR="00750DD0" w14:paraId="136E9AFA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8290C8" w14:textId="31D22069" w:rsidR="00750DD0" w:rsidRPr="00750DD0" w:rsidRDefault="00750DD0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F92498" w14:textId="65322EF0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FDB030" w14:textId="5B7564F1" w:rsidR="00750DD0" w:rsidRDefault="00750DD0" w:rsidP="00750DD0">
            <w:pPr>
              <w:pStyle w:val="Dates"/>
              <w:spacing w:before="0" w:after="0"/>
            </w:pPr>
            <w:r>
              <w:t>Family Event w/ Thanksgiving Lunch &amp; Box Giveaway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5CFA88" w14:textId="45C5B5A5" w:rsidR="00750DD0" w:rsidRDefault="00750DD0" w:rsidP="00750DD0">
            <w:pPr>
              <w:pStyle w:val="Dates"/>
              <w:spacing w:before="0" w:after="0"/>
            </w:pPr>
            <w:r>
              <w:t>Thanksgiving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03E5C2" w14:textId="0BED176D" w:rsidR="00750DD0" w:rsidRDefault="00750DD0" w:rsidP="00750DD0">
            <w:pPr>
              <w:pStyle w:val="Dates"/>
              <w:spacing w:before="0" w:after="0"/>
            </w:pPr>
            <w:r>
              <w:t>Thanksgiving - Closed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921FB7" w14:textId="7956581D" w:rsidR="00750DD0" w:rsidRDefault="00750DD0" w:rsidP="00750DD0">
            <w:pPr>
              <w:pStyle w:val="Dates"/>
              <w:spacing w:before="0" w:after="0"/>
            </w:pPr>
            <w:r>
              <w:t>Thanksgiving - Closed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D779F7" w14:textId="77777777" w:rsidR="00750DD0" w:rsidRDefault="00750DD0" w:rsidP="00750DD0">
            <w:pPr>
              <w:pStyle w:val="Dates"/>
              <w:spacing w:before="0" w:after="0"/>
            </w:pPr>
          </w:p>
        </w:tc>
      </w:tr>
      <w:tr w:rsidR="00750DD0" w14:paraId="6DE85441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3C1CAC" w14:textId="77777777" w:rsidR="00750DD0" w:rsidRDefault="00750DD0" w:rsidP="00750DD0">
            <w:pPr>
              <w:pStyle w:val="Dates"/>
            </w:pPr>
            <w:r>
              <w:t>29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24C0A3" w14:textId="77777777" w:rsidR="00750DD0" w:rsidRDefault="00750DD0" w:rsidP="00750DD0">
            <w:pPr>
              <w:pStyle w:val="Dates"/>
            </w:pPr>
            <w:r w:rsidRPr="006F2D72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FEF200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96BA1A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6E3198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7145E6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934C71" w14:textId="77777777" w:rsidR="00750DD0" w:rsidRDefault="00750DD0" w:rsidP="00750DD0">
            <w:pPr>
              <w:pStyle w:val="Dates"/>
            </w:pPr>
          </w:p>
        </w:tc>
      </w:tr>
      <w:tr w:rsidR="00750DD0" w14:paraId="310A3092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F52D37" w14:textId="5441D47D" w:rsidR="00750DD0" w:rsidRPr="00750DD0" w:rsidRDefault="00750DD0" w:rsidP="00750DD0">
            <w:pPr>
              <w:pStyle w:val="Dates"/>
              <w:rPr>
                <w:i/>
                <w:iCs/>
              </w:rPr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D44429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47C70B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ABA4ED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E2C6DA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F38039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8ADB41" w14:textId="77777777" w:rsidR="00750DD0" w:rsidRDefault="00750DD0" w:rsidP="00750DD0">
            <w:pPr>
              <w:pStyle w:val="Dates"/>
            </w:pPr>
          </w:p>
        </w:tc>
      </w:tr>
      <w:tr w:rsidR="00750DD0" w14:paraId="4A090951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F61080" w14:textId="77777777" w:rsidR="00750DD0" w:rsidRDefault="00750DD0" w:rsidP="00750DD0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E3F8EE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D1BB2B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065270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95693A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F2CE69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E53AAE" w14:textId="77777777" w:rsidR="00750DD0" w:rsidRDefault="00750DD0" w:rsidP="00750DD0">
            <w:pPr>
              <w:pStyle w:val="Dates"/>
            </w:pPr>
          </w:p>
        </w:tc>
      </w:tr>
      <w:tr w:rsidR="00750DD0" w14:paraId="5D221DFA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B735AD" w14:textId="77777777" w:rsidR="00750DD0" w:rsidRDefault="00750DD0" w:rsidP="00750DD0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93121A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2A4AA2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7E04DD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98D6E38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CA55AC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45A6EF" w14:textId="77777777" w:rsidR="00750DD0" w:rsidRDefault="00750DD0" w:rsidP="00750DD0">
            <w:pPr>
              <w:pStyle w:val="Dates"/>
            </w:pPr>
          </w:p>
        </w:tc>
      </w:tr>
      <w:tr w:rsidR="00750DD0" w14:paraId="153ECD74" w14:textId="77777777" w:rsidTr="005B4801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00E4E31B" w14:textId="77777777" w:rsidR="00750DD0" w:rsidRDefault="00750DD0" w:rsidP="00750DD0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67E929C5" w14:textId="77777777" w:rsidR="00750DD0" w:rsidRDefault="00750DD0" w:rsidP="00750DD0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76F455C9" w14:textId="77777777" w:rsidR="00750DD0" w:rsidRDefault="00750DD0" w:rsidP="00750DD0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168C08EB" w14:textId="77777777" w:rsidR="00750DD0" w:rsidRDefault="00750DD0" w:rsidP="00750DD0"/>
        </w:tc>
      </w:tr>
      <w:tr w:rsidR="00750DD0" w14:paraId="0A374DC1" w14:textId="77777777" w:rsidTr="00750DD0">
        <w:trPr>
          <w:trHeight w:hRule="exact" w:val="2502"/>
        </w:trPr>
        <w:tc>
          <w:tcPr>
            <w:tcW w:w="1339" w:type="pct"/>
            <w:gridSpan w:val="3"/>
          </w:tcPr>
          <w:p w14:paraId="255CA9D1" w14:textId="77777777" w:rsidR="00750DD0" w:rsidRDefault="00317195" w:rsidP="00750DD0">
            <w:pPr>
              <w:pStyle w:val="Heading1"/>
            </w:pPr>
            <w:sdt>
              <w:sdtPr>
                <w:id w:val="389080031"/>
                <w:placeholder>
                  <w:docPart w:val="4466DF119B9444DAAEB934E046E977B7"/>
                </w:placeholder>
                <w:temporary/>
                <w:showingPlcHdr/>
                <w15:appearance w15:val="hidden"/>
              </w:sdtPr>
              <w:sdtEndPr/>
              <w:sdtContent>
                <w:r w:rsidR="00750DD0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5C85533D" w14:textId="7C81A2D6" w:rsidR="00750DD0" w:rsidRDefault="00750DD0" w:rsidP="00750DD0"/>
        </w:tc>
        <w:tc>
          <w:tcPr>
            <w:tcW w:w="1220" w:type="pct"/>
            <w:gridSpan w:val="3"/>
          </w:tcPr>
          <w:p w14:paraId="01D72E4B" w14:textId="73895C9F" w:rsidR="00750DD0" w:rsidRDefault="00750DD0" w:rsidP="00750DD0">
            <w:pPr>
              <w:pStyle w:val="Heading2"/>
            </w:pPr>
            <w:r>
              <w:t>Events &amp; Holidays</w:t>
            </w:r>
          </w:p>
          <w:p w14:paraId="527A52EE" w14:textId="6C60A31A" w:rsidR="00750DD0" w:rsidRDefault="00750DD0" w:rsidP="00750DD0">
            <w:r>
              <w:t>3: Election Day – Closed</w:t>
            </w:r>
          </w:p>
          <w:p w14:paraId="5C22CFCA" w14:textId="5D38F297" w:rsidR="00750DD0" w:rsidRDefault="00750DD0" w:rsidP="00750DD0">
            <w:r>
              <w:t>11: Veteran’s Day – Closed</w:t>
            </w:r>
          </w:p>
          <w:p w14:paraId="2FD9635B" w14:textId="0ECC7717" w:rsidR="00750DD0" w:rsidRDefault="00750DD0" w:rsidP="00750DD0">
            <w:r>
              <w:t>18: Fatherhood @ 11 AM</w:t>
            </w:r>
          </w:p>
          <w:p w14:paraId="310C3BA1" w14:textId="77777777" w:rsidR="00750DD0" w:rsidRDefault="00750DD0" w:rsidP="00750DD0">
            <w:r>
              <w:t>19: PC @ Noon</w:t>
            </w:r>
          </w:p>
          <w:p w14:paraId="035AECDD" w14:textId="6275AE4F" w:rsidR="00750DD0" w:rsidRDefault="00750DD0" w:rsidP="00750DD0">
            <w:r>
              <w:t xml:space="preserve">20: Health/MH </w:t>
            </w:r>
            <w:r w:rsidR="00002EBA">
              <w:t>Advisory</w:t>
            </w:r>
            <w:r w:rsidR="002D182F">
              <w:t xml:space="preserve"> </w:t>
            </w:r>
            <w:r w:rsidR="00002EBA">
              <w:t>@</w:t>
            </w:r>
            <w:r w:rsidR="002D182F">
              <w:t xml:space="preserve"> </w:t>
            </w:r>
            <w:r>
              <w:t>Noon</w:t>
            </w:r>
          </w:p>
          <w:p w14:paraId="1A782866" w14:textId="77777777" w:rsidR="00750DD0" w:rsidRDefault="00750DD0" w:rsidP="00750DD0">
            <w:r>
              <w:t>24: Family Event &amp; Thanksgiving Lunch</w:t>
            </w:r>
          </w:p>
          <w:p w14:paraId="3717B2A3" w14:textId="76FA0097" w:rsidR="00750DD0" w:rsidRDefault="00750DD0" w:rsidP="00750DD0">
            <w:r>
              <w:t>25-27: Thanksgiving - Closed</w:t>
            </w:r>
          </w:p>
        </w:tc>
        <w:tc>
          <w:tcPr>
            <w:tcW w:w="1221" w:type="pct"/>
            <w:gridSpan w:val="5"/>
          </w:tcPr>
          <w:p w14:paraId="0C3FE4C0" w14:textId="1450ED5F" w:rsidR="00750DD0" w:rsidRDefault="00750DD0" w:rsidP="00750DD0"/>
        </w:tc>
      </w:tr>
    </w:tbl>
    <w:p w14:paraId="06AE9AD7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833"/>
        <w:gridCol w:w="223"/>
        <w:gridCol w:w="2056"/>
        <w:gridCol w:w="1259"/>
        <w:gridCol w:w="798"/>
        <w:gridCol w:w="2056"/>
        <w:gridCol w:w="684"/>
        <w:gridCol w:w="734"/>
        <w:gridCol w:w="638"/>
        <w:gridCol w:w="2059"/>
        <w:gridCol w:w="102"/>
      </w:tblGrid>
      <w:tr w:rsidR="0076400B" w14:paraId="1A3294B6" w14:textId="77777777" w:rsidTr="00F43785">
        <w:trPr>
          <w:gridAfter w:val="1"/>
          <w:wAfter w:w="35" w:type="pct"/>
        </w:trPr>
        <w:tc>
          <w:tcPr>
            <w:tcW w:w="4035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376E6A5" w14:textId="60957240" w:rsidR="0076400B" w:rsidRDefault="000A3873" w:rsidP="000E7125">
            <w:pPr>
              <w:pStyle w:val="Month"/>
              <w:jc w:val="right"/>
            </w:pPr>
            <w:r>
              <w:lastRenderedPageBreak/>
              <w:t>December</w:t>
            </w:r>
          </w:p>
        </w:tc>
        <w:tc>
          <w:tcPr>
            <w:tcW w:w="930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37B3F27" w14:textId="77777777" w:rsidR="0076400B" w:rsidRDefault="00112629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390873D4" w14:textId="77777777" w:rsidTr="00F43785">
        <w:trPr>
          <w:gridAfter w:val="1"/>
          <w:wAfter w:w="35" w:type="pct"/>
        </w:trPr>
        <w:tc>
          <w:tcPr>
            <w:tcW w:w="4035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17FBFEB" w14:textId="77777777" w:rsidR="0076400B" w:rsidRDefault="0076400B">
            <w:pPr>
              <w:pStyle w:val="NoSpacing"/>
            </w:pPr>
          </w:p>
        </w:tc>
        <w:tc>
          <w:tcPr>
            <w:tcW w:w="930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CF25DE2" w14:textId="77777777" w:rsidR="0076400B" w:rsidRDefault="0076400B">
            <w:pPr>
              <w:pStyle w:val="NoSpacing"/>
            </w:pPr>
          </w:p>
        </w:tc>
      </w:tr>
      <w:tr w:rsidR="000A3873" w14:paraId="5B17F4E3" w14:textId="77777777" w:rsidTr="000A3873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45065DC" w14:textId="42811498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B60543A" w14:textId="3219EA11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98C34D2" w14:textId="46EFB29C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2D350F4" w14:textId="4BF8A47D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FD5735D" w14:textId="3A813C56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AB77EA3" w14:textId="5EA9A56D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C823AD5" w14:textId="778FB087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6ADB8381" w14:textId="77777777" w:rsidTr="00F43785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1A9DE1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278C6B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42A9E1" w14:textId="288A179B" w:rsidR="005B4801" w:rsidRDefault="0097088C" w:rsidP="005B4801">
            <w:pPr>
              <w:pStyle w:val="Dates"/>
            </w:pPr>
            <w:r>
              <w:t>1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7C01BE" w14:textId="77777777" w:rsidR="005B4801" w:rsidRDefault="005B4801" w:rsidP="005B4801">
            <w:pPr>
              <w:pStyle w:val="Dates"/>
            </w:pPr>
            <w:r w:rsidRPr="002D33C9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5BAA2B" w14:textId="3DD2B86D" w:rsidR="005B4801" w:rsidRDefault="0097088C" w:rsidP="005B4801">
            <w:pPr>
              <w:pStyle w:val="Dates"/>
            </w:pPr>
            <w:r>
              <w:t>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9C0CCA" w14:textId="00B16237" w:rsidR="00402F30" w:rsidRPr="0097088C" w:rsidRDefault="005B4801" w:rsidP="0097088C">
            <w:pPr>
              <w:pStyle w:val="Dates"/>
              <w:rPr>
                <w:color w:val="auto"/>
              </w:rPr>
            </w:pPr>
            <w:r w:rsidRPr="00402F30">
              <w:rPr>
                <w:color w:val="auto"/>
              </w:rPr>
              <w:t>4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A35AB4" w14:textId="77777777" w:rsidR="005B4801" w:rsidRDefault="005B4801" w:rsidP="005B4801">
            <w:pPr>
              <w:pStyle w:val="Dates"/>
            </w:pPr>
            <w:r w:rsidRPr="002D33C9">
              <w:t>5</w:t>
            </w:r>
          </w:p>
        </w:tc>
      </w:tr>
      <w:tr w:rsidR="005B4801" w14:paraId="15458EFD" w14:textId="77777777" w:rsidTr="00F43785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50DD16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3E33C9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5598F7" w14:textId="2BA92022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D9F859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194627" w14:textId="12427472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A4F526" w14:textId="30118683" w:rsidR="005B4801" w:rsidRPr="00402F30" w:rsidRDefault="0097088C" w:rsidP="005B4801">
            <w:pPr>
              <w:pStyle w:val="Dates"/>
              <w:rPr>
                <w:color w:val="EE0000"/>
              </w:rPr>
            </w:pPr>
            <w:r w:rsidRPr="00402F30">
              <w:rPr>
                <w:color w:val="EE0000"/>
              </w:rPr>
              <w:t>Danville Public Library # 5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5D885F" w14:textId="77777777" w:rsidR="005B4801" w:rsidRDefault="005B4801" w:rsidP="005B4801">
            <w:pPr>
              <w:pStyle w:val="Dates"/>
            </w:pPr>
          </w:p>
        </w:tc>
      </w:tr>
      <w:tr w:rsidR="005B4801" w14:paraId="36E4F670" w14:textId="77777777" w:rsidTr="00F43785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8B37BC" w14:textId="77777777" w:rsidR="005B4801" w:rsidRDefault="005B4801" w:rsidP="005B4801">
            <w:pPr>
              <w:pStyle w:val="Dates"/>
            </w:pPr>
            <w:r>
              <w:t>6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E5E722" w14:textId="77777777" w:rsidR="005B4801" w:rsidRDefault="005B4801" w:rsidP="005B4801">
            <w:pPr>
              <w:pStyle w:val="Dates"/>
            </w:pPr>
            <w:r w:rsidRPr="002D33C9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E0FA44" w14:textId="3ADE3CDF" w:rsidR="005B4801" w:rsidRDefault="005B4801" w:rsidP="005B4801">
            <w:pPr>
              <w:pStyle w:val="Dates"/>
            </w:pPr>
            <w:r w:rsidRPr="002D33C9">
              <w:t>8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EDC05F" w14:textId="77777777" w:rsidR="005B4801" w:rsidRDefault="005B4801" w:rsidP="005B4801">
            <w:pPr>
              <w:pStyle w:val="Dates"/>
            </w:pPr>
            <w:r w:rsidRPr="002D33C9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F9C2CC" w14:textId="5759E8BF" w:rsidR="005B4801" w:rsidRDefault="0097088C" w:rsidP="005B4801">
            <w:pPr>
              <w:pStyle w:val="Dates"/>
            </w:pPr>
            <w:r>
              <w:t>10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B2CE20" w14:textId="77777777" w:rsidR="005B4801" w:rsidRDefault="005B4801" w:rsidP="005B4801">
            <w:pPr>
              <w:pStyle w:val="Dates"/>
            </w:pPr>
            <w:r w:rsidRPr="002D33C9">
              <w:t>11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79A5613" w14:textId="77777777" w:rsidR="005B4801" w:rsidRDefault="005B4801" w:rsidP="005B4801">
            <w:pPr>
              <w:pStyle w:val="Dates"/>
            </w:pPr>
            <w:r w:rsidRPr="002D33C9">
              <w:t>12</w:t>
            </w:r>
          </w:p>
        </w:tc>
      </w:tr>
      <w:tr w:rsidR="005B4801" w14:paraId="0EC8B48E" w14:textId="77777777" w:rsidTr="00F43785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CEF0DF" w14:textId="2F42D36F" w:rsidR="005B4801" w:rsidRPr="00750DD0" w:rsidRDefault="005B4801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FB47BF" w14:textId="31B62051" w:rsidR="005B4801" w:rsidRPr="00750DD0" w:rsidRDefault="005B4801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FC2EB9" w14:textId="330298D8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993BDC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9A39CB" w14:textId="05AE7302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A7F68B" w14:textId="107ED3B8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A9E527" w14:textId="6C8CF1F6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62A0AE07" w14:textId="77777777" w:rsidTr="00F43785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C36595" w14:textId="77777777" w:rsidR="005B4801" w:rsidRDefault="005B4801" w:rsidP="005B4801">
            <w:pPr>
              <w:pStyle w:val="Dates"/>
            </w:pPr>
            <w:r>
              <w:t>13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1CCF3C" w14:textId="77777777" w:rsidR="005B4801" w:rsidRDefault="005B4801" w:rsidP="005B4801">
            <w:pPr>
              <w:pStyle w:val="Dates"/>
            </w:pPr>
            <w:r w:rsidRPr="002D33C9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46FCED" w14:textId="4D675AD9" w:rsidR="005B4801" w:rsidRDefault="0097088C" w:rsidP="005B4801">
            <w:pPr>
              <w:pStyle w:val="Dates"/>
            </w:pPr>
            <w:r>
              <w:t>15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61D88F" w14:textId="77777777" w:rsidR="005B4801" w:rsidRDefault="005B4801" w:rsidP="005B4801">
            <w:pPr>
              <w:pStyle w:val="Dates"/>
            </w:pPr>
            <w:r w:rsidRPr="002D33C9">
              <w:t>16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BD8BDE" w14:textId="2A9C18ED" w:rsidR="005B4801" w:rsidRDefault="0097088C" w:rsidP="005B4801">
            <w:pPr>
              <w:pStyle w:val="Dates"/>
            </w:pPr>
            <w:r>
              <w:t>17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AB73AD" w14:textId="77777777" w:rsidR="005B4801" w:rsidRDefault="005B4801" w:rsidP="005B4801">
            <w:pPr>
              <w:pStyle w:val="Dates"/>
            </w:pPr>
            <w:r w:rsidRPr="002D33C9">
              <w:t>18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819E40" w14:textId="77777777" w:rsidR="005B4801" w:rsidRDefault="005B4801" w:rsidP="005B4801">
            <w:pPr>
              <w:pStyle w:val="Dates"/>
            </w:pPr>
            <w:r w:rsidRPr="002D33C9">
              <w:t>19</w:t>
            </w:r>
          </w:p>
        </w:tc>
      </w:tr>
      <w:tr w:rsidR="005B4801" w14:paraId="13D088AF" w14:textId="77777777" w:rsidTr="00F875D3">
        <w:trPr>
          <w:gridAfter w:val="1"/>
          <w:wAfter w:w="35" w:type="pct"/>
          <w:trHeight w:hRule="exact" w:val="909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4125E6" w14:textId="4174FC03" w:rsidR="00F875D3" w:rsidRDefault="00F875D3" w:rsidP="00F875D3">
            <w:pPr>
              <w:pStyle w:val="Dates"/>
              <w:spacing w:before="0" w:after="0"/>
              <w:jc w:val="left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57BCD9" w14:textId="3FF4D69B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F4B7EF" w14:textId="7645C321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412344" w14:textId="6D5BB1F6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BC572F" w14:textId="3D699C89" w:rsidR="0097088C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  <w:p w14:paraId="57F2C091" w14:textId="71C716A3" w:rsidR="005B4801" w:rsidRDefault="00750DD0" w:rsidP="00750DD0">
            <w:pPr>
              <w:pStyle w:val="Dates"/>
              <w:spacing w:before="0" w:after="0"/>
            </w:pPr>
            <w:r>
              <w:t>PC @ Noon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2482B9" w14:textId="6F9254A6" w:rsidR="005B4801" w:rsidRDefault="00750DD0" w:rsidP="00750DD0">
            <w:pPr>
              <w:pStyle w:val="Dates"/>
              <w:spacing w:before="0" w:after="0"/>
            </w:pPr>
            <w:r>
              <w:t>Family Event – Winter Celebration</w:t>
            </w:r>
            <w:r w:rsidR="004559B9">
              <w:t xml:space="preserve"> 10-12:00 </w:t>
            </w:r>
          </w:p>
          <w:p w14:paraId="16D264DA" w14:textId="57824B55" w:rsidR="0083695B" w:rsidRDefault="0083695B" w:rsidP="00750DD0">
            <w:pPr>
              <w:pStyle w:val="Dates"/>
              <w:spacing w:before="0" w:after="0"/>
            </w:pPr>
            <w:r>
              <w:t>Clothing study ends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3C16F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4B3DEC30" w14:textId="77777777" w:rsidTr="00F43785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184E62" w14:textId="77777777" w:rsidR="005B4801" w:rsidRDefault="005B4801" w:rsidP="005B4801">
            <w:pPr>
              <w:pStyle w:val="Dates"/>
            </w:pPr>
            <w:r>
              <w:t>20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83D0E8" w14:textId="77777777" w:rsidR="005B4801" w:rsidRDefault="005B4801" w:rsidP="005B4801">
            <w:pPr>
              <w:pStyle w:val="Dates"/>
            </w:pPr>
            <w:r w:rsidRPr="002D33C9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F21CD1" w14:textId="77777777" w:rsidR="005B4801" w:rsidRDefault="005B4801" w:rsidP="005B4801">
            <w:pPr>
              <w:pStyle w:val="Dates"/>
            </w:pPr>
            <w:r w:rsidRPr="002D33C9">
              <w:t>22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482ACF" w14:textId="77777777" w:rsidR="005B4801" w:rsidRDefault="005B4801" w:rsidP="005B4801">
            <w:pPr>
              <w:pStyle w:val="Dates"/>
            </w:pPr>
            <w:r w:rsidRPr="002D33C9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29F1978" w14:textId="77777777" w:rsidR="005B4801" w:rsidRDefault="005B4801" w:rsidP="005B4801">
            <w:pPr>
              <w:pStyle w:val="Dates"/>
            </w:pPr>
            <w:r w:rsidRPr="002D33C9">
              <w:t>24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A0FB5D" w14:textId="77777777" w:rsidR="005B4801" w:rsidRDefault="005B4801" w:rsidP="005B4801">
            <w:pPr>
              <w:pStyle w:val="Dates"/>
            </w:pPr>
            <w:r w:rsidRPr="002D33C9">
              <w:t>25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D818D8" w14:textId="77777777" w:rsidR="005B4801" w:rsidRDefault="005B4801" w:rsidP="005B4801">
            <w:pPr>
              <w:pStyle w:val="Dates"/>
            </w:pPr>
            <w:r w:rsidRPr="002D33C9">
              <w:t>26</w:t>
            </w:r>
          </w:p>
        </w:tc>
      </w:tr>
      <w:tr w:rsidR="00750DD0" w14:paraId="63432F3A" w14:textId="77777777" w:rsidTr="00F43785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9ABF7C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8B0CDEA" w14:textId="2DF66859" w:rsidR="00750DD0" w:rsidRDefault="00750DD0" w:rsidP="00750DD0">
            <w:pPr>
              <w:pStyle w:val="Dates"/>
            </w:pPr>
            <w:r>
              <w:t>Winter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D869FE" w14:textId="3C333EB5" w:rsidR="00750DD0" w:rsidRDefault="00750DD0" w:rsidP="00750DD0">
            <w:pPr>
              <w:pStyle w:val="Dates"/>
            </w:pPr>
            <w:r>
              <w:t>Winter Break - Closed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6702E7" w14:textId="14F987FD" w:rsidR="00750DD0" w:rsidRDefault="00750DD0" w:rsidP="00750DD0">
            <w:pPr>
              <w:pStyle w:val="Dates"/>
            </w:pPr>
            <w:r>
              <w:t>Winter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E71249" w14:textId="43E2AD68" w:rsidR="00750DD0" w:rsidRDefault="00750DD0" w:rsidP="00750DD0">
            <w:pPr>
              <w:pStyle w:val="Dates"/>
            </w:pPr>
            <w:r>
              <w:t>Winter Break - Closed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B56777" w14:textId="6A2346F8" w:rsidR="00750DD0" w:rsidRDefault="00750DD0" w:rsidP="00750DD0">
            <w:pPr>
              <w:pStyle w:val="Dates"/>
            </w:pPr>
            <w:r>
              <w:t>Winter Break - Closed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4F1E1D" w14:textId="77777777" w:rsidR="00750DD0" w:rsidRDefault="00750DD0" w:rsidP="00750DD0">
            <w:pPr>
              <w:pStyle w:val="Dates"/>
            </w:pPr>
          </w:p>
        </w:tc>
      </w:tr>
      <w:tr w:rsidR="005B4801" w14:paraId="17DBE124" w14:textId="77777777" w:rsidTr="00F43785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77A51B" w14:textId="77777777" w:rsidR="005B4801" w:rsidRDefault="005B4801" w:rsidP="005B4801">
            <w:pPr>
              <w:pStyle w:val="Dates"/>
            </w:pPr>
            <w:r>
              <w:t>27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05B8E7" w14:textId="77777777" w:rsidR="005B4801" w:rsidRDefault="005B4801" w:rsidP="005B4801">
            <w:pPr>
              <w:pStyle w:val="Dates"/>
            </w:pPr>
            <w:r w:rsidRPr="002D33C9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934352" w14:textId="77777777" w:rsidR="005B4801" w:rsidRDefault="005B4801" w:rsidP="005B4801">
            <w:pPr>
              <w:pStyle w:val="Dates"/>
            </w:pPr>
            <w:r w:rsidRPr="002D33C9">
              <w:t>29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8A6C9E" w14:textId="77777777" w:rsidR="005B4801" w:rsidRDefault="005B4801" w:rsidP="005B4801">
            <w:pPr>
              <w:pStyle w:val="Dates"/>
            </w:pPr>
            <w:r w:rsidRPr="002D33C9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75BC58" w14:textId="77777777" w:rsidR="005B4801" w:rsidRDefault="005B4801" w:rsidP="005B4801">
            <w:pPr>
              <w:pStyle w:val="Dates"/>
            </w:pPr>
            <w:r w:rsidRPr="002D33C9">
              <w:t>31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C758BB" w14:textId="77777777" w:rsidR="005B4801" w:rsidRDefault="005B4801" w:rsidP="005B4801">
            <w:pPr>
              <w:pStyle w:val="Dates"/>
            </w:pP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A3D2D4" w14:textId="77777777" w:rsidR="005B4801" w:rsidRDefault="005B4801" w:rsidP="005B4801">
            <w:pPr>
              <w:pStyle w:val="Dates"/>
            </w:pPr>
          </w:p>
        </w:tc>
      </w:tr>
      <w:tr w:rsidR="00750DD0" w14:paraId="15D9F2DF" w14:textId="77777777" w:rsidTr="00F875D3">
        <w:trPr>
          <w:gridAfter w:val="1"/>
          <w:wAfter w:w="35" w:type="pct"/>
          <w:trHeight w:hRule="exact" w:val="1197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58D88C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787517" w14:textId="16A54354" w:rsidR="00750DD0" w:rsidRDefault="00750DD0" w:rsidP="00750DD0">
            <w:pPr>
              <w:pStyle w:val="Dates"/>
              <w:spacing w:before="0" w:after="0"/>
            </w:pPr>
            <w:r>
              <w:t>Winter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309AFD" w14:textId="5D149980" w:rsidR="00750DD0" w:rsidRDefault="00750DD0" w:rsidP="00750DD0">
            <w:pPr>
              <w:pStyle w:val="Dates"/>
              <w:spacing w:before="0" w:after="0"/>
            </w:pPr>
            <w:r>
              <w:t>Winter Break - Closed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B6DF7B" w14:textId="7FC49FB3" w:rsidR="00750DD0" w:rsidRPr="0097088C" w:rsidRDefault="00750DD0" w:rsidP="0097088C">
            <w:pPr>
              <w:pStyle w:val="Dates"/>
              <w:spacing w:before="0" w:after="0"/>
            </w:pPr>
            <w:r>
              <w:t>Winter Break –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6BEE3C" w14:textId="2ACDB138" w:rsidR="00750DD0" w:rsidRDefault="00750DD0" w:rsidP="00750DD0">
            <w:pPr>
              <w:pStyle w:val="Dates"/>
              <w:spacing w:before="0" w:after="0"/>
            </w:pPr>
            <w:r>
              <w:t>Winter Break – Closed</w:t>
            </w:r>
          </w:p>
          <w:p w14:paraId="31A87063" w14:textId="4C485EC7" w:rsidR="00750DD0" w:rsidRDefault="00750DD0" w:rsidP="00750DD0">
            <w:pPr>
              <w:pStyle w:val="Dates"/>
              <w:spacing w:before="0" w:after="0"/>
            </w:pPr>
            <w:r>
              <w:t>New Years Eve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EC65CD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0A2929" w14:textId="77777777" w:rsidR="00750DD0" w:rsidRDefault="00750DD0" w:rsidP="00750DD0">
            <w:pPr>
              <w:pStyle w:val="Dates"/>
              <w:spacing w:before="0" w:after="0"/>
            </w:pPr>
          </w:p>
        </w:tc>
      </w:tr>
      <w:tr w:rsidR="0016297B" w14:paraId="02E2B350" w14:textId="77777777" w:rsidTr="0016297B">
        <w:trPr>
          <w:gridAfter w:val="1"/>
          <w:wAfter w:w="35" w:type="pct"/>
          <w:trHeight w:hRule="exact" w:val="191"/>
        </w:trPr>
        <w:tc>
          <w:tcPr>
            <w:tcW w:w="4965" w:type="pct"/>
            <w:gridSpan w:val="11"/>
            <w:tcBorders>
              <w:top w:val="single" w:sz="8" w:space="0" w:color="BFBFBF" w:themeColor="background1" w:themeShade="BF"/>
            </w:tcBorders>
          </w:tcPr>
          <w:p w14:paraId="21422DC5" w14:textId="77777777" w:rsidR="0016297B" w:rsidRDefault="0016297B" w:rsidP="000E7125"/>
        </w:tc>
      </w:tr>
      <w:tr w:rsidR="0076400B" w14:paraId="56C6AC4A" w14:textId="77777777" w:rsidTr="00750DD0">
        <w:trPr>
          <w:trHeight w:hRule="exact" w:val="2052"/>
        </w:trPr>
        <w:tc>
          <w:tcPr>
            <w:tcW w:w="1342" w:type="pct"/>
            <w:gridSpan w:val="2"/>
          </w:tcPr>
          <w:p w14:paraId="4E05C83F" w14:textId="77777777" w:rsidR="0076400B" w:rsidRDefault="00317195">
            <w:pPr>
              <w:pStyle w:val="Heading1"/>
            </w:pPr>
            <w:sdt>
              <w:sdtPr>
                <w:id w:val="-505059318"/>
                <w:placeholder>
                  <w:docPart w:val="09B5EBE11CE84A0F83D0D4548B6E166F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3"/>
          </w:tcPr>
          <w:p w14:paraId="021EDEDA" w14:textId="352FA285" w:rsidR="00750DD0" w:rsidRDefault="00750DD0"/>
        </w:tc>
        <w:tc>
          <w:tcPr>
            <w:tcW w:w="1220" w:type="pct"/>
            <w:gridSpan w:val="3"/>
          </w:tcPr>
          <w:p w14:paraId="7557F6CE" w14:textId="2ABC2D71" w:rsidR="0076400B" w:rsidRDefault="00750DD0">
            <w:pPr>
              <w:pStyle w:val="Heading2"/>
            </w:pPr>
            <w:r>
              <w:t>Events &amp; Holidays</w:t>
            </w:r>
          </w:p>
          <w:p w14:paraId="129D7D4D" w14:textId="77777777" w:rsidR="00750DD0" w:rsidRDefault="00750DD0">
            <w:r>
              <w:t>17: PC @ Noon</w:t>
            </w:r>
          </w:p>
          <w:p w14:paraId="305F7361" w14:textId="77777777" w:rsidR="00750DD0" w:rsidRDefault="00750DD0">
            <w:r>
              <w:t>18: Family Event – Winter Celebration</w:t>
            </w:r>
          </w:p>
          <w:p w14:paraId="464911E2" w14:textId="381C9BCC" w:rsidR="00750DD0" w:rsidRDefault="00750DD0">
            <w:r>
              <w:t>19-31: Winter Break – Closed</w:t>
            </w:r>
          </w:p>
          <w:p w14:paraId="4AA44415" w14:textId="2D079A82" w:rsidR="00750DD0" w:rsidRDefault="00750DD0">
            <w:r>
              <w:t>31: New Years Eve</w:t>
            </w:r>
          </w:p>
        </w:tc>
        <w:tc>
          <w:tcPr>
            <w:tcW w:w="1218" w:type="pct"/>
            <w:gridSpan w:val="4"/>
          </w:tcPr>
          <w:p w14:paraId="6F9C35BE" w14:textId="456F2F1C" w:rsidR="00750DD0" w:rsidRDefault="00750DD0"/>
        </w:tc>
      </w:tr>
    </w:tbl>
    <w:p w14:paraId="1ECC6CE0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40" w:type="pct"/>
        <w:tblLook w:val="0600" w:firstRow="0" w:lastRow="0" w:firstColumn="0" w:lastColumn="0" w:noHBand="1" w:noVBand="1"/>
        <w:tblCaption w:val="Layout table"/>
      </w:tblPr>
      <w:tblGrid>
        <w:gridCol w:w="2062"/>
        <w:gridCol w:w="1829"/>
        <w:gridCol w:w="229"/>
        <w:gridCol w:w="2058"/>
        <w:gridCol w:w="1254"/>
        <w:gridCol w:w="804"/>
        <w:gridCol w:w="2058"/>
        <w:gridCol w:w="679"/>
        <w:gridCol w:w="732"/>
        <w:gridCol w:w="644"/>
        <w:gridCol w:w="2061"/>
        <w:gridCol w:w="105"/>
      </w:tblGrid>
      <w:tr w:rsidR="0076400B" w14:paraId="742F839E" w14:textId="77777777" w:rsidTr="0016297B">
        <w:trPr>
          <w:gridAfter w:val="1"/>
          <w:wAfter w:w="36" w:type="pct"/>
        </w:trPr>
        <w:tc>
          <w:tcPr>
            <w:tcW w:w="403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379869F" w14:textId="3B5262B1" w:rsidR="0076400B" w:rsidRDefault="000A3873" w:rsidP="000E7125">
            <w:pPr>
              <w:pStyle w:val="Month"/>
              <w:jc w:val="right"/>
            </w:pPr>
            <w:r>
              <w:lastRenderedPageBreak/>
              <w:t>January</w:t>
            </w: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82E52EA" w14:textId="55FF195C" w:rsidR="0076400B" w:rsidRDefault="00112629" w:rsidP="000E7125">
            <w:pPr>
              <w:pStyle w:val="Year"/>
              <w:jc w:val="right"/>
            </w:pPr>
            <w:r>
              <w:t>202</w:t>
            </w:r>
            <w:r w:rsidR="000A3873">
              <w:t>7</w:t>
            </w:r>
          </w:p>
        </w:tc>
      </w:tr>
      <w:tr w:rsidR="0076400B" w14:paraId="2469567E" w14:textId="77777777" w:rsidTr="0016297B">
        <w:trPr>
          <w:gridAfter w:val="1"/>
          <w:wAfter w:w="36" w:type="pct"/>
        </w:trPr>
        <w:tc>
          <w:tcPr>
            <w:tcW w:w="403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DD92F78" w14:textId="77777777" w:rsidR="0076400B" w:rsidRDefault="0076400B">
            <w:pPr>
              <w:pStyle w:val="NoSpacing"/>
            </w:pP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FFEFE29" w14:textId="77777777" w:rsidR="0076400B" w:rsidRDefault="0076400B">
            <w:pPr>
              <w:pStyle w:val="NoSpacing"/>
            </w:pPr>
          </w:p>
        </w:tc>
      </w:tr>
      <w:tr w:rsidR="000A3873" w14:paraId="5CAD4C72" w14:textId="77777777" w:rsidTr="000A3873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827F351" w14:textId="7A6B661B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FAE5892" w14:textId="7A6B59A0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E88B37A" w14:textId="38605555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D5A3260" w14:textId="0CC84345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84B6BA9" w14:textId="3E483C50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06E03B1" w14:textId="23B135EF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7907A36" w14:textId="186540AD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3A8BE3BA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AA1A7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F8879E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778D4B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74485E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091AFC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5D1168" w14:textId="77777777" w:rsidR="005B4801" w:rsidRDefault="005B4801" w:rsidP="005B4801">
            <w:pPr>
              <w:pStyle w:val="Dates"/>
            </w:pPr>
            <w:r w:rsidRPr="002C5319">
              <w:t>1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71B726" w14:textId="77777777" w:rsidR="005B4801" w:rsidRDefault="005B4801" w:rsidP="005B4801">
            <w:pPr>
              <w:pStyle w:val="Dates"/>
            </w:pPr>
            <w:r w:rsidRPr="002C5319">
              <w:t>2</w:t>
            </w:r>
          </w:p>
        </w:tc>
      </w:tr>
      <w:tr w:rsidR="005B4801" w14:paraId="56F8DC68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AC35E2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9BD461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2F4656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AA1474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DF7D5C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9405C6" w14:textId="56D62EA4" w:rsidR="005B4801" w:rsidRDefault="00750DD0" w:rsidP="00750DD0">
            <w:pPr>
              <w:pStyle w:val="Dates"/>
              <w:spacing w:before="0" w:after="0"/>
            </w:pPr>
            <w:r>
              <w:t>Winter Break – Closed</w:t>
            </w:r>
          </w:p>
          <w:p w14:paraId="0CD8F663" w14:textId="40BAF361" w:rsidR="00750DD0" w:rsidRDefault="00750DD0" w:rsidP="00750DD0">
            <w:pPr>
              <w:pStyle w:val="Dates"/>
              <w:spacing w:before="0" w:after="0"/>
            </w:pPr>
            <w:r>
              <w:t>New Year’s Day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70DDC6" w14:textId="77777777" w:rsidR="005B4801" w:rsidRDefault="005B4801" w:rsidP="005B4801">
            <w:pPr>
              <w:pStyle w:val="Dates"/>
            </w:pPr>
          </w:p>
        </w:tc>
      </w:tr>
      <w:tr w:rsidR="005B4801" w14:paraId="69931272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2C55C7" w14:textId="77777777" w:rsidR="005B4801" w:rsidRDefault="005B4801" w:rsidP="005B4801">
            <w:pPr>
              <w:pStyle w:val="Dates"/>
            </w:pPr>
            <w:r>
              <w:t>3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E37E85" w14:textId="77777777" w:rsidR="005B4801" w:rsidRDefault="005B4801" w:rsidP="005B4801">
            <w:pPr>
              <w:pStyle w:val="Dates"/>
            </w:pPr>
            <w:r w:rsidRPr="002C5319">
              <w:t>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799C3E" w14:textId="77777777" w:rsidR="005B4801" w:rsidRDefault="005B4801" w:rsidP="005B4801">
            <w:pPr>
              <w:pStyle w:val="Dates"/>
            </w:pPr>
            <w:r w:rsidRPr="002C5319">
              <w:t>5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6BCDE4" w14:textId="77777777" w:rsidR="005B4801" w:rsidRDefault="005B4801" w:rsidP="005B4801">
            <w:pPr>
              <w:pStyle w:val="Dates"/>
            </w:pPr>
            <w:r w:rsidRPr="002C5319">
              <w:t>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C675BA" w14:textId="696EF1B5" w:rsidR="005B4801" w:rsidRDefault="0097088C" w:rsidP="005B4801">
            <w:pPr>
              <w:pStyle w:val="Dates"/>
            </w:pPr>
            <w:r>
              <w:t>7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9F2881" w14:textId="77777777" w:rsidR="005B4801" w:rsidRDefault="005B4801" w:rsidP="005B4801">
            <w:pPr>
              <w:pStyle w:val="Dates"/>
            </w:pPr>
            <w:r w:rsidRPr="002C5319">
              <w:t>8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E19EBB" w14:textId="77777777" w:rsidR="005B4801" w:rsidRDefault="005B4801" w:rsidP="005B4801">
            <w:pPr>
              <w:pStyle w:val="Dates"/>
            </w:pPr>
            <w:r w:rsidRPr="002C5319">
              <w:t>9</w:t>
            </w:r>
          </w:p>
        </w:tc>
      </w:tr>
      <w:tr w:rsidR="005B4801" w14:paraId="2BD6EB24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378730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4A2C3B" w14:textId="769DFC71" w:rsidR="005B4801" w:rsidRDefault="00750DD0" w:rsidP="00750DD0">
            <w:pPr>
              <w:pStyle w:val="Dates"/>
              <w:spacing w:before="0" w:after="0"/>
            </w:pPr>
            <w:r>
              <w:t>Winter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8FAD92" w14:textId="2B2E928C" w:rsidR="005B4801" w:rsidRPr="0097088C" w:rsidRDefault="0097088C" w:rsidP="00750DD0">
            <w:pPr>
              <w:pStyle w:val="Dates"/>
              <w:spacing w:before="0" w:after="0"/>
            </w:pPr>
            <w:r w:rsidRPr="0097088C">
              <w:t>Teacher Workday – Closed for Students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02A797" w14:textId="28C80EC5" w:rsidR="00C156C7" w:rsidRDefault="00750DD0" w:rsidP="0097088C">
            <w:pPr>
              <w:pStyle w:val="Dates"/>
              <w:spacing w:before="0" w:after="0"/>
            </w:pPr>
            <w:r>
              <w:t>Students Return</w:t>
            </w:r>
            <w:r w:rsidR="00C156C7">
              <w:t xml:space="preserve">    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E3EE8C" w14:textId="603B9068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434E85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28371C" w14:textId="681FD5F2" w:rsidR="005B4801" w:rsidRPr="00750DD0" w:rsidRDefault="005B4801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</w:tr>
      <w:tr w:rsidR="005B4801" w14:paraId="0AEA7552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077FDE" w14:textId="77777777" w:rsidR="005B4801" w:rsidRDefault="005B4801" w:rsidP="005B4801">
            <w:pPr>
              <w:pStyle w:val="Dates"/>
            </w:pPr>
            <w:r>
              <w:t>10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C165E8" w14:textId="77777777" w:rsidR="005B4801" w:rsidRDefault="005B4801" w:rsidP="005B4801">
            <w:pPr>
              <w:pStyle w:val="Dates"/>
            </w:pPr>
            <w:r w:rsidRPr="002C5319">
              <w:t>11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6F2B4E" w14:textId="67628E21" w:rsidR="005B4801" w:rsidRDefault="0097088C" w:rsidP="005B4801">
            <w:pPr>
              <w:pStyle w:val="Dates"/>
            </w:pPr>
            <w:r>
              <w:t>12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DD27C0" w14:textId="77777777" w:rsidR="005B4801" w:rsidRDefault="005B4801" w:rsidP="005B4801">
            <w:pPr>
              <w:pStyle w:val="Dates"/>
            </w:pPr>
            <w:r w:rsidRPr="002C5319">
              <w:t>13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4AD77B" w14:textId="77777777" w:rsidR="005B4801" w:rsidRDefault="005B4801" w:rsidP="005B4801">
            <w:pPr>
              <w:pStyle w:val="Dates"/>
            </w:pPr>
            <w:r w:rsidRPr="002C5319">
              <w:t>14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393E5B" w14:textId="054AFA50" w:rsidR="00BE7C60" w:rsidRDefault="005B4801" w:rsidP="0097088C">
            <w:pPr>
              <w:pStyle w:val="Dates"/>
            </w:pPr>
            <w:r w:rsidRPr="002C5319">
              <w:t>15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1A1D7F" w14:textId="77777777" w:rsidR="005B4801" w:rsidRDefault="005B4801" w:rsidP="005B4801">
            <w:pPr>
              <w:pStyle w:val="Dates"/>
            </w:pPr>
            <w:r w:rsidRPr="002C5319">
              <w:t>16</w:t>
            </w:r>
          </w:p>
        </w:tc>
      </w:tr>
      <w:tr w:rsidR="005B4801" w14:paraId="2EB8DBC1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A378A5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583214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85DE77" w14:textId="779AC110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B453B9" w14:textId="54493B19" w:rsidR="005B4801" w:rsidRDefault="002B3BE0" w:rsidP="00750DD0">
            <w:pPr>
              <w:pStyle w:val="Dates"/>
              <w:spacing w:before="0" w:after="0"/>
            </w:pPr>
            <w:r>
              <w:t>Picture Day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04E203" w14:textId="77777777" w:rsidR="005B4801" w:rsidRDefault="002B3BE0" w:rsidP="00750DD0">
            <w:pPr>
              <w:pStyle w:val="Dates"/>
              <w:spacing w:before="0" w:after="0"/>
            </w:pPr>
            <w:r>
              <w:t>Picture Day</w:t>
            </w:r>
          </w:p>
          <w:p w14:paraId="55FCA78A" w14:textId="7C5F7DC7" w:rsidR="0097088C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B42FF9" w14:textId="287177E6" w:rsidR="005B4801" w:rsidRDefault="0097088C" w:rsidP="00750DD0">
            <w:pPr>
              <w:pStyle w:val="Dates"/>
              <w:spacing w:before="0" w:after="0"/>
            </w:pPr>
            <w:r w:rsidRPr="00BE7C60">
              <w:rPr>
                <w:color w:val="EE0000"/>
              </w:rPr>
              <w:t>Danville Public Library # 6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A1514E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6DC0A5B8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D33A5B" w14:textId="77777777" w:rsidR="005B4801" w:rsidRDefault="005B4801" w:rsidP="005B4801">
            <w:pPr>
              <w:pStyle w:val="Dates"/>
            </w:pPr>
            <w:r>
              <w:t>17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727439" w14:textId="77777777" w:rsidR="005B4801" w:rsidRDefault="005B4801" w:rsidP="005B4801">
            <w:pPr>
              <w:pStyle w:val="Dates"/>
            </w:pPr>
            <w:r w:rsidRPr="002C5319">
              <w:t>18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E18D44" w14:textId="57BE1E22" w:rsidR="005B4801" w:rsidRDefault="0097088C" w:rsidP="005B4801">
            <w:pPr>
              <w:pStyle w:val="Dates"/>
            </w:pPr>
            <w:r>
              <w:t>1</w:t>
            </w:r>
            <w:r w:rsidR="005B4801" w:rsidRPr="002C5319">
              <w:t>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F54C62" w14:textId="77777777" w:rsidR="005B4801" w:rsidRDefault="005B4801" w:rsidP="005B4801">
            <w:pPr>
              <w:pStyle w:val="Dates"/>
            </w:pPr>
            <w:r w:rsidRPr="002C5319">
              <w:t>20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802DE8" w14:textId="3B876C6C" w:rsidR="005B4801" w:rsidRDefault="0097088C" w:rsidP="005B4801">
            <w:pPr>
              <w:pStyle w:val="Dates"/>
            </w:pPr>
            <w:r>
              <w:t>21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6E031C" w14:textId="77777777" w:rsidR="005B4801" w:rsidRDefault="005B4801" w:rsidP="005B4801">
            <w:pPr>
              <w:pStyle w:val="Dates"/>
            </w:pPr>
            <w:r w:rsidRPr="002C5319">
              <w:t>22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7A1D3E" w14:textId="77777777" w:rsidR="005B4801" w:rsidRDefault="005B4801" w:rsidP="005B4801">
            <w:pPr>
              <w:pStyle w:val="Dates"/>
            </w:pPr>
            <w:r w:rsidRPr="002C5319">
              <w:t>23</w:t>
            </w:r>
          </w:p>
        </w:tc>
      </w:tr>
      <w:tr w:rsidR="005B4801" w14:paraId="6A5DB38C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A267A7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6F230B" w14:textId="2665D056" w:rsidR="005B4801" w:rsidRDefault="00750DD0" w:rsidP="005B4801">
            <w:pPr>
              <w:pStyle w:val="Dates"/>
            </w:pPr>
            <w:r>
              <w:t>MLK Day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7D241E" w14:textId="77777777" w:rsidR="005B4801" w:rsidRDefault="00750DD0" w:rsidP="005B4801">
            <w:pPr>
              <w:pStyle w:val="Dates"/>
            </w:pPr>
            <w:r>
              <w:t>100</w:t>
            </w:r>
            <w:r w:rsidRPr="00750DD0">
              <w:rPr>
                <w:vertAlign w:val="superscript"/>
              </w:rPr>
              <w:t>th</w:t>
            </w:r>
            <w:r>
              <w:t xml:space="preserve"> Day of School</w:t>
            </w:r>
          </w:p>
          <w:p w14:paraId="71A051BB" w14:textId="3EDF5D87" w:rsidR="0097088C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6C7323" w14:textId="79C38642" w:rsidR="00C156C7" w:rsidRDefault="002B3BE0" w:rsidP="0097088C">
            <w:pPr>
              <w:pStyle w:val="Dates"/>
            </w:pPr>
            <w:r>
              <w:t>Fatherhood @ 11AM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83A253" w14:textId="77777777" w:rsidR="005B4801" w:rsidRDefault="00750DD0" w:rsidP="005B4801">
            <w:pPr>
              <w:pStyle w:val="Dates"/>
            </w:pPr>
            <w:r>
              <w:t>PC @ Noon</w:t>
            </w:r>
          </w:p>
          <w:p w14:paraId="1189D777" w14:textId="42F714A2" w:rsidR="0097088C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1BAA39" w14:textId="1BDF5376" w:rsidR="005B4801" w:rsidRPr="00750DD0" w:rsidRDefault="005B4801" w:rsidP="005B4801">
            <w:pPr>
              <w:pStyle w:val="Dates"/>
              <w:rPr>
                <w:i/>
                <w:iCs/>
              </w:rPr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5E3D2C" w14:textId="77777777" w:rsidR="005B4801" w:rsidRDefault="005B4801" w:rsidP="005B4801">
            <w:pPr>
              <w:pStyle w:val="Dates"/>
            </w:pPr>
          </w:p>
        </w:tc>
      </w:tr>
      <w:tr w:rsidR="005B4801" w14:paraId="60B61154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BDF7B9" w14:textId="77777777" w:rsidR="005B4801" w:rsidRDefault="005B4801" w:rsidP="005B4801">
            <w:pPr>
              <w:pStyle w:val="Dates"/>
            </w:pPr>
            <w:r>
              <w:t>24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D54355" w14:textId="77777777" w:rsidR="005B4801" w:rsidRDefault="005B4801" w:rsidP="005B4801">
            <w:pPr>
              <w:pStyle w:val="Dates"/>
            </w:pPr>
            <w:r w:rsidRPr="002C5319">
              <w:t>25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84E687" w14:textId="2DC40A02" w:rsidR="005B4801" w:rsidRDefault="0097088C" w:rsidP="005B4801">
            <w:pPr>
              <w:pStyle w:val="Dates"/>
            </w:pPr>
            <w:r>
              <w:t>26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8C89EE" w14:textId="77777777" w:rsidR="005B4801" w:rsidRDefault="005B4801" w:rsidP="005B4801">
            <w:pPr>
              <w:pStyle w:val="Dates"/>
            </w:pPr>
            <w:r w:rsidRPr="002C5319">
              <w:t>27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9454D7" w14:textId="77DCE1C1" w:rsidR="005B4801" w:rsidRDefault="0097088C" w:rsidP="005B4801">
            <w:pPr>
              <w:pStyle w:val="Dates"/>
            </w:pPr>
            <w:r>
              <w:t>28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878CBB" w14:textId="77777777" w:rsidR="005B4801" w:rsidRDefault="005B4801" w:rsidP="005B4801">
            <w:pPr>
              <w:pStyle w:val="Dates"/>
            </w:pPr>
            <w:r w:rsidRPr="002C5319">
              <w:t>29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2EA67E" w14:textId="77777777" w:rsidR="005B4801" w:rsidRDefault="005B4801" w:rsidP="005B4801">
            <w:pPr>
              <w:pStyle w:val="Dates"/>
            </w:pPr>
            <w:r w:rsidRPr="002C5319">
              <w:t>30</w:t>
            </w:r>
          </w:p>
        </w:tc>
      </w:tr>
      <w:tr w:rsidR="0076400B" w14:paraId="0098BD58" w14:textId="77777777" w:rsidTr="004C3CA1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C3B063" w14:textId="6FCDA305" w:rsidR="0076400B" w:rsidRPr="00750DD0" w:rsidRDefault="0076400B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529CE2" w14:textId="3EF3E509" w:rsidR="00C156C7" w:rsidRDefault="00C156C7" w:rsidP="00750DD0">
            <w:pPr>
              <w:pStyle w:val="Dates"/>
              <w:spacing w:before="0" w:after="0"/>
            </w:pPr>
            <w:r>
              <w:t xml:space="preserve"> 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9588E" w14:textId="647ACAE9" w:rsidR="0076400B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A6F9E2" w14:textId="55C72FEC" w:rsidR="0076400B" w:rsidRDefault="0076400B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CD12B8" w14:textId="5586646C" w:rsidR="0076400B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845F14" w14:textId="77777777" w:rsidR="0076400B" w:rsidRDefault="00750DD0" w:rsidP="00750DD0">
            <w:pPr>
              <w:pStyle w:val="Dates"/>
              <w:spacing w:before="0" w:after="0"/>
            </w:pPr>
            <w:r>
              <w:t>Family Event</w:t>
            </w:r>
          </w:p>
          <w:p w14:paraId="2553D87D" w14:textId="2C960810" w:rsidR="00716257" w:rsidRDefault="00716257" w:rsidP="00750DD0">
            <w:pPr>
              <w:pStyle w:val="Dates"/>
              <w:spacing w:before="0" w:after="0"/>
            </w:pPr>
            <w:r>
              <w:t>What’s In Your Wallet 5pm-6pm</w:t>
            </w: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A4FD5E" w14:textId="77777777" w:rsidR="0076400B" w:rsidRDefault="0076400B" w:rsidP="00750DD0">
            <w:pPr>
              <w:pStyle w:val="Dates"/>
              <w:spacing w:before="0" w:after="0"/>
            </w:pPr>
          </w:p>
        </w:tc>
      </w:tr>
      <w:tr w:rsidR="0076400B" w14:paraId="47D2B7BB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EA4834D" w14:textId="77777777" w:rsidR="0076400B" w:rsidRDefault="005B4801">
            <w:pPr>
              <w:pStyle w:val="Dates"/>
            </w:pPr>
            <w:r>
              <w:t>31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4E12DE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369143" w14:textId="77777777" w:rsidR="0076400B" w:rsidRDefault="0076400B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6F7D2C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21E5E9" w14:textId="77777777" w:rsidR="0076400B" w:rsidRDefault="0076400B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7E0F2F" w14:textId="77777777" w:rsidR="0076400B" w:rsidRDefault="0076400B">
            <w:pPr>
              <w:pStyle w:val="Dates"/>
            </w:pP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195B5C" w14:textId="77777777" w:rsidR="0076400B" w:rsidRDefault="0076400B">
            <w:pPr>
              <w:pStyle w:val="Dates"/>
            </w:pPr>
          </w:p>
        </w:tc>
      </w:tr>
      <w:tr w:rsidR="0076400B" w14:paraId="798A759D" w14:textId="77777777" w:rsidTr="00DC0D7D">
        <w:trPr>
          <w:gridAfter w:val="1"/>
          <w:wAfter w:w="36" w:type="pct"/>
          <w:trHeight w:hRule="exact" w:val="432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DF5C91" w14:textId="77777777" w:rsidR="0076400B" w:rsidRDefault="0076400B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EF2C80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8AEDDC" w14:textId="77777777" w:rsidR="0076400B" w:rsidRDefault="0076400B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D3F614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9418FC" w14:textId="77777777" w:rsidR="0076400B" w:rsidRDefault="0076400B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8F4C79" w14:textId="77777777" w:rsidR="0076400B" w:rsidRDefault="0076400B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757808" w14:textId="77777777" w:rsidR="0076400B" w:rsidRDefault="0076400B">
            <w:pPr>
              <w:pStyle w:val="Dates"/>
            </w:pPr>
          </w:p>
        </w:tc>
      </w:tr>
      <w:tr w:rsidR="0016297B" w14:paraId="5388F8DF" w14:textId="77777777" w:rsidTr="004C3CA1">
        <w:trPr>
          <w:gridAfter w:val="1"/>
          <w:wAfter w:w="36" w:type="pct"/>
          <w:trHeight w:hRule="exact" w:val="191"/>
        </w:trPr>
        <w:tc>
          <w:tcPr>
            <w:tcW w:w="4964" w:type="pct"/>
            <w:gridSpan w:val="11"/>
            <w:tcBorders>
              <w:top w:val="single" w:sz="8" w:space="0" w:color="BFBFBF" w:themeColor="background1" w:themeShade="BF"/>
            </w:tcBorders>
          </w:tcPr>
          <w:p w14:paraId="4FCF01E8" w14:textId="77777777" w:rsidR="0016297B" w:rsidRDefault="0016297B" w:rsidP="000E7125"/>
        </w:tc>
      </w:tr>
      <w:tr w:rsidR="009A4609" w14:paraId="3EF6ECFC" w14:textId="77777777" w:rsidTr="00750DD0">
        <w:trPr>
          <w:trHeight w:hRule="exact" w:val="2592"/>
        </w:trPr>
        <w:tc>
          <w:tcPr>
            <w:tcW w:w="1340" w:type="pct"/>
            <w:gridSpan w:val="2"/>
          </w:tcPr>
          <w:p w14:paraId="48C069D0" w14:textId="77777777" w:rsidR="0076400B" w:rsidRDefault="00317195">
            <w:pPr>
              <w:pStyle w:val="Heading1"/>
            </w:pPr>
            <w:sdt>
              <w:sdtPr>
                <w:id w:val="-1202241993"/>
                <w:placeholder>
                  <w:docPart w:val="AD3159FA6B1F43F1AA5028FD8EE22B87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3"/>
          </w:tcPr>
          <w:p w14:paraId="07A5F520" w14:textId="1FC76E76" w:rsidR="00750DD0" w:rsidRDefault="00750DD0"/>
        </w:tc>
        <w:tc>
          <w:tcPr>
            <w:tcW w:w="1220" w:type="pct"/>
            <w:gridSpan w:val="3"/>
          </w:tcPr>
          <w:p w14:paraId="04B98EF1" w14:textId="46772DD2" w:rsidR="0076400B" w:rsidRDefault="00750DD0">
            <w:pPr>
              <w:pStyle w:val="Heading2"/>
            </w:pPr>
            <w:r>
              <w:t>Events &amp; Holidays</w:t>
            </w:r>
          </w:p>
          <w:p w14:paraId="38D57D6B" w14:textId="77777777" w:rsidR="0076400B" w:rsidRDefault="00750DD0">
            <w:r>
              <w:t>1-4: Winter Break – Closed for All</w:t>
            </w:r>
          </w:p>
          <w:p w14:paraId="0A2B079C" w14:textId="77777777" w:rsidR="00750DD0" w:rsidRDefault="00750DD0">
            <w:r>
              <w:t>5: Teacher Workday</w:t>
            </w:r>
          </w:p>
          <w:p w14:paraId="17F5A5B5" w14:textId="77777777" w:rsidR="00750DD0" w:rsidRDefault="00750DD0">
            <w:r>
              <w:t>6: Students Return</w:t>
            </w:r>
          </w:p>
          <w:p w14:paraId="0DB9E64B" w14:textId="7C979437" w:rsidR="002B3BE0" w:rsidRDefault="002B3BE0">
            <w:r>
              <w:t>13-14: Picture Days</w:t>
            </w:r>
          </w:p>
          <w:p w14:paraId="3F034A1D" w14:textId="77777777" w:rsidR="00750DD0" w:rsidRDefault="00750DD0">
            <w:r>
              <w:t xml:space="preserve">18: MLK Day – Closed </w:t>
            </w:r>
          </w:p>
          <w:p w14:paraId="79E38831" w14:textId="77777777" w:rsidR="002B3BE0" w:rsidRDefault="00750DD0" w:rsidP="002B3BE0">
            <w:r>
              <w:t>19: 100</w:t>
            </w:r>
            <w:r w:rsidRPr="00750DD0">
              <w:rPr>
                <w:vertAlign w:val="superscript"/>
              </w:rPr>
              <w:t>th</w:t>
            </w:r>
            <w:r>
              <w:t xml:space="preserve"> Day of School</w:t>
            </w:r>
          </w:p>
          <w:p w14:paraId="620F9905" w14:textId="051A84B2" w:rsidR="002B3BE0" w:rsidRDefault="002B3BE0" w:rsidP="002B3BE0">
            <w:r>
              <w:t>20: Fatherhood @ 11 AM</w:t>
            </w:r>
          </w:p>
          <w:p w14:paraId="30C355E2" w14:textId="0B6E3B66" w:rsidR="00750DD0" w:rsidRDefault="00750DD0"/>
          <w:p w14:paraId="5DAD5D82" w14:textId="721467A8" w:rsidR="00750DD0" w:rsidRDefault="00750DD0"/>
        </w:tc>
        <w:tc>
          <w:tcPr>
            <w:tcW w:w="1220" w:type="pct"/>
            <w:gridSpan w:val="4"/>
          </w:tcPr>
          <w:p w14:paraId="5EE939A3" w14:textId="54616B34" w:rsidR="0076400B" w:rsidRDefault="00750DD0">
            <w:pPr>
              <w:pStyle w:val="Heading2"/>
            </w:pPr>
            <w:r>
              <w:t>Events &amp; Holidays Continued</w:t>
            </w:r>
          </w:p>
          <w:p w14:paraId="38A0AD9D" w14:textId="77777777" w:rsidR="00750DD0" w:rsidRDefault="00750DD0">
            <w:r>
              <w:t>21: PC @ Noon</w:t>
            </w:r>
          </w:p>
          <w:p w14:paraId="34551442" w14:textId="5F6431B4" w:rsidR="00750DD0" w:rsidRDefault="00750DD0">
            <w:r>
              <w:t>29: Family Event</w:t>
            </w:r>
          </w:p>
        </w:tc>
      </w:tr>
    </w:tbl>
    <w:p w14:paraId="21EE648D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7" w:type="pct"/>
        <w:tblLook w:val="0600" w:firstRow="0" w:lastRow="0" w:firstColumn="0" w:lastColumn="0" w:noHBand="1" w:noVBand="1"/>
        <w:tblCaption w:val="Layout table"/>
      </w:tblPr>
      <w:tblGrid>
        <w:gridCol w:w="2058"/>
        <w:gridCol w:w="1726"/>
        <w:gridCol w:w="104"/>
        <w:gridCol w:w="226"/>
        <w:gridCol w:w="2057"/>
        <w:gridCol w:w="1108"/>
        <w:gridCol w:w="148"/>
        <w:gridCol w:w="801"/>
        <w:gridCol w:w="2057"/>
        <w:gridCol w:w="682"/>
        <w:gridCol w:w="87"/>
        <w:gridCol w:w="647"/>
        <w:gridCol w:w="244"/>
        <w:gridCol w:w="397"/>
        <w:gridCol w:w="2063"/>
        <w:gridCol w:w="102"/>
      </w:tblGrid>
      <w:tr w:rsidR="0076400B" w14:paraId="71AE00BE" w14:textId="77777777" w:rsidTr="001D35E9">
        <w:trPr>
          <w:gridAfter w:val="1"/>
          <w:wAfter w:w="35" w:type="pct"/>
        </w:trPr>
        <w:tc>
          <w:tcPr>
            <w:tcW w:w="4033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194495E" w14:textId="176B5F0A" w:rsidR="0076400B" w:rsidRDefault="000A3873" w:rsidP="000E7125">
            <w:pPr>
              <w:pStyle w:val="Month"/>
              <w:jc w:val="right"/>
            </w:pPr>
            <w:r>
              <w:lastRenderedPageBreak/>
              <w:t>February</w:t>
            </w:r>
          </w:p>
        </w:tc>
        <w:tc>
          <w:tcPr>
            <w:tcW w:w="932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0CF7450" w14:textId="164A412F" w:rsidR="0076400B" w:rsidRDefault="00112629" w:rsidP="000E7125">
            <w:pPr>
              <w:pStyle w:val="Year"/>
              <w:jc w:val="right"/>
            </w:pPr>
            <w:r>
              <w:t>202</w:t>
            </w:r>
            <w:r w:rsidR="000A3873">
              <w:t>7</w:t>
            </w:r>
          </w:p>
        </w:tc>
      </w:tr>
      <w:tr w:rsidR="0076400B" w14:paraId="1C3D09EE" w14:textId="77777777" w:rsidTr="001D35E9">
        <w:trPr>
          <w:gridAfter w:val="1"/>
          <w:wAfter w:w="35" w:type="pct"/>
        </w:trPr>
        <w:tc>
          <w:tcPr>
            <w:tcW w:w="4117" w:type="pct"/>
            <w:gridSpan w:val="1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B5F7781" w14:textId="77777777" w:rsidR="0076400B" w:rsidRDefault="0076400B">
            <w:pPr>
              <w:pStyle w:val="NoSpacing"/>
            </w:pPr>
          </w:p>
        </w:tc>
        <w:tc>
          <w:tcPr>
            <w:tcW w:w="84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8785AB7" w14:textId="77777777" w:rsidR="0076400B" w:rsidRDefault="0076400B">
            <w:pPr>
              <w:pStyle w:val="NoSpacing"/>
            </w:pPr>
          </w:p>
        </w:tc>
      </w:tr>
      <w:tr w:rsidR="000A3873" w14:paraId="41B1127C" w14:textId="77777777" w:rsidTr="000A3873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CB2B511" w14:textId="0C035E24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ED94391" w14:textId="2E60B2F9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001C4DB" w14:textId="08A70783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EE9BB5C" w14:textId="159C4AC8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7C57BEE" w14:textId="63A58FA7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E304C8D" w14:textId="445EBE19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DF59710" w14:textId="4B2B417D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4C254393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1EF870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2DAEE9" w14:textId="77777777" w:rsidR="005B4801" w:rsidRDefault="005B4801" w:rsidP="005B4801">
            <w:pPr>
              <w:pStyle w:val="Dates"/>
            </w:pPr>
            <w:r w:rsidRPr="00180292">
              <w:t>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9C12C2" w14:textId="4E94561F" w:rsidR="005B4801" w:rsidRDefault="0097088C" w:rsidP="005B4801">
            <w:pPr>
              <w:pStyle w:val="Dates"/>
            </w:pPr>
            <w:r>
              <w:t>2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888ED2" w14:textId="77777777" w:rsidR="005B4801" w:rsidRDefault="005B4801" w:rsidP="005B4801">
            <w:pPr>
              <w:pStyle w:val="Dates"/>
            </w:pPr>
            <w:r w:rsidRPr="00180292">
              <w:t>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DBC8CE" w14:textId="699FFB97" w:rsidR="005B4801" w:rsidRDefault="0097088C" w:rsidP="005B4801">
            <w:pPr>
              <w:pStyle w:val="Dates"/>
            </w:pPr>
            <w:r>
              <w:t>4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B381B9" w14:textId="77777777" w:rsidR="005B4801" w:rsidRDefault="005B4801" w:rsidP="005B4801">
            <w:pPr>
              <w:pStyle w:val="Dates"/>
            </w:pPr>
            <w:r w:rsidRPr="00180292">
              <w:t>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845108" w14:textId="77777777" w:rsidR="005B4801" w:rsidRDefault="005B4801" w:rsidP="005B4801">
            <w:pPr>
              <w:pStyle w:val="Dates"/>
            </w:pPr>
            <w:r w:rsidRPr="00180292">
              <w:t>6</w:t>
            </w:r>
          </w:p>
        </w:tc>
      </w:tr>
      <w:tr w:rsidR="005B4801" w14:paraId="09322CAF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9E2F0F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803D12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B3C796" w14:textId="0C623435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FC9CA2" w14:textId="2E7998D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11D634" w14:textId="09E943CE" w:rsidR="005B4801" w:rsidRDefault="0097088C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53838C" w14:textId="7777777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EA7909" w14:textId="77777777" w:rsidR="005B4801" w:rsidRDefault="005B4801" w:rsidP="005B4801">
            <w:pPr>
              <w:pStyle w:val="Dates"/>
            </w:pPr>
          </w:p>
        </w:tc>
      </w:tr>
      <w:tr w:rsidR="005B4801" w14:paraId="2C4C5FB4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E8E3F4" w14:textId="77777777" w:rsidR="005B4801" w:rsidRDefault="005B4801" w:rsidP="005B4801">
            <w:pPr>
              <w:pStyle w:val="Dates"/>
            </w:pPr>
            <w:r>
              <w:t>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7DF230" w14:textId="77777777" w:rsidR="005B4801" w:rsidRDefault="005B4801" w:rsidP="005B4801">
            <w:pPr>
              <w:pStyle w:val="Dates"/>
            </w:pPr>
            <w:r w:rsidRPr="00180292">
              <w:t>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BC10084" w14:textId="6C975AD8" w:rsidR="005B4801" w:rsidRDefault="0097088C" w:rsidP="005B4801">
            <w:pPr>
              <w:pStyle w:val="Dates"/>
            </w:pPr>
            <w:r>
              <w:t>9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3DA312" w14:textId="77777777" w:rsidR="005B4801" w:rsidRDefault="005B4801" w:rsidP="005B4801">
            <w:pPr>
              <w:pStyle w:val="Dates"/>
            </w:pPr>
            <w:r w:rsidRPr="00180292">
              <w:t>10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A59838" w14:textId="60637375" w:rsidR="005B4801" w:rsidRDefault="0097088C" w:rsidP="005B4801">
            <w:pPr>
              <w:pStyle w:val="Dates"/>
            </w:pPr>
            <w:r>
              <w:t>11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CD7C67" w14:textId="76289C7D" w:rsidR="00BE7C60" w:rsidRDefault="005B4801" w:rsidP="0097088C">
            <w:pPr>
              <w:pStyle w:val="Dates"/>
            </w:pPr>
            <w:r w:rsidRPr="00180292">
              <w:t>12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2A5004" w14:textId="77777777" w:rsidR="005B4801" w:rsidRDefault="005B4801" w:rsidP="005B4801">
            <w:pPr>
              <w:pStyle w:val="Dates"/>
            </w:pPr>
            <w:r w:rsidRPr="00180292">
              <w:t>13</w:t>
            </w:r>
          </w:p>
        </w:tc>
      </w:tr>
      <w:tr w:rsidR="005B4801" w14:paraId="788A8BE9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00435B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249EB2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E90C0D" w14:textId="625127FE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800C17" w14:textId="031BAD71" w:rsidR="005B4801" w:rsidRDefault="00750DD0" w:rsidP="00750DD0">
            <w:pPr>
              <w:pStyle w:val="Dates"/>
              <w:spacing w:before="0" w:after="0"/>
            </w:pPr>
            <w:r>
              <w:t>Lunch-N-Love 11AM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C888F0" w14:textId="77777777" w:rsidR="005B4801" w:rsidRDefault="00750DD0" w:rsidP="00750DD0">
            <w:pPr>
              <w:pStyle w:val="Dates"/>
              <w:spacing w:before="0" w:after="0"/>
            </w:pPr>
            <w:r>
              <w:t>Lunch-N-Love 11AM</w:t>
            </w:r>
          </w:p>
          <w:p w14:paraId="775C9F20" w14:textId="223A26AC" w:rsidR="0097088C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4BF2DC" w14:textId="77777777" w:rsidR="00750DD0" w:rsidRDefault="00750DD0" w:rsidP="0097088C">
            <w:pPr>
              <w:pStyle w:val="Dates"/>
              <w:spacing w:before="0" w:after="0"/>
            </w:pPr>
            <w:r>
              <w:t>Valentine’s Card Exchange</w:t>
            </w:r>
          </w:p>
          <w:p w14:paraId="3751877C" w14:textId="0F087075" w:rsidR="0097088C" w:rsidRPr="0097088C" w:rsidRDefault="0097088C" w:rsidP="0097088C">
            <w:pPr>
              <w:pStyle w:val="Dates"/>
              <w:spacing w:before="0" w:after="0"/>
            </w:pPr>
            <w:r w:rsidRPr="00BE7C60">
              <w:rPr>
                <w:color w:val="EE0000"/>
              </w:rPr>
              <w:t>DP library # 7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C77970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3738D8BA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265BC2" w14:textId="77777777" w:rsidR="005B4801" w:rsidRDefault="005B4801" w:rsidP="005B4801">
            <w:pPr>
              <w:pStyle w:val="Dates"/>
            </w:pPr>
            <w:r>
              <w:t>14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9B13E5" w14:textId="77777777" w:rsidR="005B4801" w:rsidRDefault="005B4801" w:rsidP="005B4801">
            <w:pPr>
              <w:pStyle w:val="Dates"/>
            </w:pPr>
            <w:r w:rsidRPr="00180292">
              <w:t>15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56F9C1" w14:textId="68244B7B" w:rsidR="005B4801" w:rsidRDefault="0097088C" w:rsidP="005B4801">
            <w:pPr>
              <w:pStyle w:val="Dates"/>
            </w:pPr>
            <w:r>
              <w:t>16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B8387C" w14:textId="77777777" w:rsidR="005B4801" w:rsidRDefault="005B4801" w:rsidP="005B4801">
            <w:pPr>
              <w:pStyle w:val="Dates"/>
            </w:pPr>
            <w:r w:rsidRPr="00180292">
              <w:t>17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5B9895" w14:textId="6C5C8BB5" w:rsidR="005B4801" w:rsidRDefault="0097088C" w:rsidP="005B4801">
            <w:pPr>
              <w:pStyle w:val="Dates"/>
            </w:pPr>
            <w:r>
              <w:t>18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F9540F" w14:textId="77777777" w:rsidR="005B4801" w:rsidRDefault="005B4801" w:rsidP="005B4801">
            <w:pPr>
              <w:pStyle w:val="Dates"/>
            </w:pPr>
            <w:r w:rsidRPr="00180292">
              <w:t>19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1AABAD" w14:textId="77777777" w:rsidR="005B4801" w:rsidRDefault="005B4801" w:rsidP="005B4801">
            <w:pPr>
              <w:pStyle w:val="Dates"/>
            </w:pPr>
            <w:r w:rsidRPr="00180292">
              <w:t>20</w:t>
            </w:r>
          </w:p>
        </w:tc>
      </w:tr>
      <w:tr w:rsidR="005B4801" w14:paraId="64A94474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DF18FC" w14:textId="3568955E" w:rsidR="005B4801" w:rsidRPr="00750DD0" w:rsidRDefault="005B4801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CE44F9" w14:textId="60CD3F28" w:rsidR="00D52A22" w:rsidRPr="0097088C" w:rsidRDefault="002B3BE0" w:rsidP="0097088C">
            <w:pPr>
              <w:pStyle w:val="Dates"/>
              <w:spacing w:before="0" w:after="0"/>
              <w:rPr>
                <w:sz w:val="16"/>
                <w:szCs w:val="16"/>
              </w:rPr>
            </w:pPr>
            <w:r w:rsidRPr="00D52A22">
              <w:rPr>
                <w:sz w:val="16"/>
                <w:szCs w:val="16"/>
              </w:rPr>
              <w:t>Teacher Workday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3904F6" w14:textId="26D6CB96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8018A0" w14:textId="194CF117" w:rsidR="005B4801" w:rsidRPr="00750DD0" w:rsidRDefault="005B4801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567394" w14:textId="77777777" w:rsidR="005B4801" w:rsidRDefault="00750DD0" w:rsidP="00750DD0">
            <w:pPr>
              <w:pStyle w:val="Dates"/>
              <w:spacing w:before="0" w:after="0"/>
            </w:pPr>
            <w:r>
              <w:t>PC @ Noon</w:t>
            </w:r>
          </w:p>
          <w:p w14:paraId="263D8200" w14:textId="139CD799" w:rsidR="0097088C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4674FC" w14:textId="07D437C8" w:rsidR="005B4801" w:rsidRDefault="00C64B76" w:rsidP="00750DD0">
            <w:pPr>
              <w:pStyle w:val="Dates"/>
              <w:spacing w:before="0" w:after="0"/>
            </w:pPr>
            <w:r>
              <w:t xml:space="preserve">10-11 </w:t>
            </w:r>
            <w:r w:rsidR="00CC2C9C">
              <w:t>F</w:t>
            </w:r>
            <w:r w:rsidR="00766D63">
              <w:t xml:space="preserve">amily Event </w:t>
            </w:r>
          </w:p>
          <w:p w14:paraId="20B1059B" w14:textId="7E46F354" w:rsidR="00766D63" w:rsidRDefault="003F5C96" w:rsidP="00750DD0">
            <w:pPr>
              <w:pStyle w:val="Dates"/>
              <w:spacing w:before="0" w:after="0"/>
            </w:pPr>
            <w:r>
              <w:t>Co</w:t>
            </w:r>
            <w:r w:rsidR="003C345F">
              <w:t xml:space="preserve">nscious Discipline </w:t>
            </w:r>
            <w:r w:rsidR="00152B78">
              <w:t>Encouragement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30C959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6C4C8F19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B41046" w14:textId="77777777" w:rsidR="005B4801" w:rsidRDefault="005B4801" w:rsidP="005B4801">
            <w:pPr>
              <w:pStyle w:val="Dates"/>
            </w:pPr>
            <w:r>
              <w:t>21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E12A1E" w14:textId="532CF4F6" w:rsidR="00D52A22" w:rsidRDefault="0097088C" w:rsidP="005B4801">
            <w:pPr>
              <w:pStyle w:val="Dates"/>
            </w:pPr>
            <w:r w:rsidRPr="0097088C">
              <w:t>22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198ED4" w14:textId="0AE5455A" w:rsidR="005B4801" w:rsidRDefault="0097088C" w:rsidP="005B4801">
            <w:pPr>
              <w:pStyle w:val="Dates"/>
            </w:pPr>
            <w:r>
              <w:t>23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890AE6" w14:textId="77777777" w:rsidR="005B4801" w:rsidRDefault="005B4801" w:rsidP="005B4801">
            <w:pPr>
              <w:pStyle w:val="Dates"/>
            </w:pPr>
            <w:r w:rsidRPr="00180292">
              <w:t>24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73CFA8" w14:textId="74B4C129" w:rsidR="005B4801" w:rsidRDefault="0097088C" w:rsidP="005B4801">
            <w:pPr>
              <w:pStyle w:val="Dates"/>
            </w:pPr>
            <w:r>
              <w:t>25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F2300C" w14:textId="77777777" w:rsidR="005B4801" w:rsidRDefault="005B4801" w:rsidP="005B4801">
            <w:pPr>
              <w:pStyle w:val="Dates"/>
            </w:pPr>
            <w:r w:rsidRPr="00180292">
              <w:t>26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2A069D" w14:textId="77777777" w:rsidR="005B4801" w:rsidRDefault="005B4801" w:rsidP="005B4801">
            <w:pPr>
              <w:pStyle w:val="Dates"/>
            </w:pPr>
            <w:r w:rsidRPr="00180292">
              <w:t>27</w:t>
            </w:r>
          </w:p>
        </w:tc>
      </w:tr>
      <w:tr w:rsidR="005B4801" w14:paraId="32C910D9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1A98A9" w14:textId="5563404C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5F587F" w14:textId="5BA68DEE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D2D675" w14:textId="527AF31D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7A0393" w14:textId="51CD7374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E7D34E" w14:textId="51D313C3" w:rsidR="005B4801" w:rsidRDefault="0097088C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A213F4" w14:textId="29AA0BE3" w:rsidR="00750DD0" w:rsidRP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E44F75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665874C4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982A66" w14:textId="77777777" w:rsidR="005B4801" w:rsidRDefault="005B4801" w:rsidP="005B4801">
            <w:pPr>
              <w:pStyle w:val="Dates"/>
            </w:pPr>
            <w:r>
              <w:t>28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9F7586" w14:textId="3155FBB0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6C9A27" w14:textId="39B35F26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62A968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09A916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89492" w14:textId="7777777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588E50" w14:textId="77777777" w:rsidR="005B4801" w:rsidRDefault="005B4801" w:rsidP="005B4801">
            <w:pPr>
              <w:pStyle w:val="Dates"/>
            </w:pPr>
          </w:p>
        </w:tc>
      </w:tr>
      <w:tr w:rsidR="001D35E9" w14:paraId="419721B7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847E02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E307C3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ADB967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E7E1C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28BBE8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BD94EA" w14:textId="77777777" w:rsidR="001D35E9" w:rsidRDefault="001D35E9" w:rsidP="001D35E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06A28F" w14:textId="77777777" w:rsidR="001D35E9" w:rsidRDefault="001D35E9" w:rsidP="001D35E9">
            <w:pPr>
              <w:pStyle w:val="Dates"/>
            </w:pPr>
          </w:p>
        </w:tc>
      </w:tr>
      <w:tr w:rsidR="0076400B" w14:paraId="600645AF" w14:textId="77777777" w:rsidTr="001D35E9">
        <w:trPr>
          <w:gridAfter w:val="1"/>
          <w:wAfter w:w="35" w:type="pct"/>
          <w:trHeight w:hRule="exact" w:val="191"/>
        </w:trPr>
        <w:tc>
          <w:tcPr>
            <w:tcW w:w="1304" w:type="pct"/>
            <w:gridSpan w:val="2"/>
            <w:tcBorders>
              <w:top w:val="single" w:sz="8" w:space="0" w:color="BFBFBF" w:themeColor="background1" w:themeShade="BF"/>
            </w:tcBorders>
          </w:tcPr>
          <w:p w14:paraId="1600C179" w14:textId="77777777" w:rsidR="0076400B" w:rsidRDefault="0076400B" w:rsidP="000E7125"/>
        </w:tc>
        <w:tc>
          <w:tcPr>
            <w:tcW w:w="1205" w:type="pct"/>
            <w:gridSpan w:val="4"/>
            <w:tcBorders>
              <w:top w:val="single" w:sz="8" w:space="0" w:color="BFBFBF" w:themeColor="background1" w:themeShade="BF"/>
            </w:tcBorders>
          </w:tcPr>
          <w:p w14:paraId="360B0072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5F1CE5D0" w14:textId="77777777" w:rsidR="0076400B" w:rsidRDefault="0076400B" w:rsidP="000E7125"/>
        </w:tc>
        <w:tc>
          <w:tcPr>
            <w:tcW w:w="1155" w:type="pct"/>
            <w:gridSpan w:val="4"/>
            <w:tcBorders>
              <w:top w:val="single" w:sz="8" w:space="0" w:color="BFBFBF" w:themeColor="background1" w:themeShade="BF"/>
            </w:tcBorders>
          </w:tcPr>
          <w:p w14:paraId="72A93294" w14:textId="77777777" w:rsidR="0076400B" w:rsidRDefault="0076400B" w:rsidP="000E7125"/>
        </w:tc>
      </w:tr>
      <w:tr w:rsidR="0076400B" w14:paraId="5B10ED59" w14:textId="77777777" w:rsidTr="00750DD0">
        <w:trPr>
          <w:trHeight w:hRule="exact" w:val="2952"/>
        </w:trPr>
        <w:tc>
          <w:tcPr>
            <w:tcW w:w="1340" w:type="pct"/>
            <w:gridSpan w:val="3"/>
          </w:tcPr>
          <w:p w14:paraId="6BAC3665" w14:textId="77777777" w:rsidR="0076400B" w:rsidRDefault="00317195">
            <w:pPr>
              <w:pStyle w:val="Heading1"/>
            </w:pPr>
            <w:sdt>
              <w:sdtPr>
                <w:id w:val="54974887"/>
                <w:placeholder>
                  <w:docPart w:val="BA00C054F51844FBA77ABC5876341FD9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15F8AC03" w14:textId="0FC45887" w:rsidR="00750DD0" w:rsidRDefault="00750DD0"/>
        </w:tc>
        <w:tc>
          <w:tcPr>
            <w:tcW w:w="1220" w:type="pct"/>
            <w:gridSpan w:val="3"/>
          </w:tcPr>
          <w:p w14:paraId="7FEBB212" w14:textId="25CCFD6D" w:rsidR="0076400B" w:rsidRDefault="00750DD0">
            <w:pPr>
              <w:pStyle w:val="Heading2"/>
            </w:pPr>
            <w:r>
              <w:t>Events &amp; Holidays</w:t>
            </w:r>
          </w:p>
          <w:p w14:paraId="70C4D619" w14:textId="77777777" w:rsidR="00750DD0" w:rsidRDefault="00750DD0">
            <w:r>
              <w:t>10-11: Lunch-N-Love @ 11 AM</w:t>
            </w:r>
          </w:p>
          <w:p w14:paraId="25EA6705" w14:textId="77777777" w:rsidR="00750DD0" w:rsidRDefault="00750DD0">
            <w:r>
              <w:t>12: Valentine’s Card Exchange</w:t>
            </w:r>
          </w:p>
          <w:p w14:paraId="1691B579" w14:textId="44F8B058" w:rsidR="002B3BE0" w:rsidRDefault="002B3BE0">
            <w:r>
              <w:t>15: Teacher Workday</w:t>
            </w:r>
          </w:p>
          <w:p w14:paraId="4FE2C220" w14:textId="77777777" w:rsidR="00750DD0" w:rsidRDefault="00750DD0">
            <w:r>
              <w:t>18: PC @ Noon</w:t>
            </w:r>
          </w:p>
          <w:p w14:paraId="101B6B95" w14:textId="20A67E41" w:rsidR="00750DD0" w:rsidRDefault="00750DD0">
            <w:r>
              <w:t>26: Family Event</w:t>
            </w:r>
          </w:p>
        </w:tc>
        <w:tc>
          <w:tcPr>
            <w:tcW w:w="1220" w:type="pct"/>
            <w:gridSpan w:val="6"/>
          </w:tcPr>
          <w:p w14:paraId="61036A46" w14:textId="7A84F1AE" w:rsidR="00750DD0" w:rsidRDefault="00750DD0"/>
        </w:tc>
      </w:tr>
    </w:tbl>
    <w:p w14:paraId="336E5B14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1981"/>
        <w:gridCol w:w="1798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7401E9EB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BA8EFC0" w14:textId="5D579F48" w:rsidR="0076400B" w:rsidRDefault="000A3873" w:rsidP="000E7125">
            <w:pPr>
              <w:pStyle w:val="Month"/>
              <w:jc w:val="right"/>
            </w:pPr>
            <w:r>
              <w:lastRenderedPageBreak/>
              <w:t>March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B02584B" w14:textId="10131759" w:rsidR="0076400B" w:rsidRDefault="00112629" w:rsidP="000E7125">
            <w:pPr>
              <w:pStyle w:val="Year"/>
              <w:jc w:val="right"/>
            </w:pPr>
            <w:r>
              <w:t>202</w:t>
            </w:r>
            <w:r w:rsidR="000A3873">
              <w:t>7</w:t>
            </w:r>
          </w:p>
        </w:tc>
      </w:tr>
      <w:tr w:rsidR="0076400B" w14:paraId="494D1233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877D0D0" w14:textId="77777777" w:rsidR="0076400B" w:rsidRDefault="0076400B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7927986" w14:textId="77777777" w:rsidR="0076400B" w:rsidRDefault="0076400B">
            <w:pPr>
              <w:pStyle w:val="NoSpacing"/>
            </w:pPr>
          </w:p>
        </w:tc>
      </w:tr>
      <w:tr w:rsidR="000A3873" w14:paraId="7BCDA8F5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CC00692" w14:textId="388A2A43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DC8D2EC" w14:textId="1312CBE3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C50974D" w14:textId="3A35BEBD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AC95092" w14:textId="38D5ED05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824C495" w14:textId="530253A3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5967647" w14:textId="54FE0C91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84435B8" w14:textId="5640F208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674C2A93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D7CC65" w14:textId="77777777" w:rsidR="005B4801" w:rsidRDefault="005B4801" w:rsidP="005B4801">
            <w:pPr>
              <w:pStyle w:val="Dates"/>
            </w:pP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C90F3D" w14:textId="47735EF7" w:rsidR="005B4801" w:rsidRDefault="000A3873" w:rsidP="005B4801">
            <w:pPr>
              <w:pStyle w:val="Dates"/>
            </w:pPr>
            <w:r>
              <w:t>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5A7B1C" w14:textId="6B945E15" w:rsidR="005B4801" w:rsidRDefault="0097088C" w:rsidP="005B4801">
            <w:pPr>
              <w:pStyle w:val="Dates"/>
            </w:pPr>
            <w:r>
              <w:t>2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31ED37" w14:textId="2B8C7BD4" w:rsidR="005B4801" w:rsidRDefault="000A3873" w:rsidP="005B4801">
            <w:pPr>
              <w:pStyle w:val="Dates"/>
            </w:pPr>
            <w:r>
              <w:t>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661D30" w14:textId="45C1E9F0" w:rsidR="005B4801" w:rsidRDefault="000A3873" w:rsidP="005B4801">
            <w:pPr>
              <w:pStyle w:val="Dates"/>
            </w:pPr>
            <w:r>
              <w:t>4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7A9BD8" w14:textId="023CA363" w:rsidR="005B4801" w:rsidRDefault="000A3873" w:rsidP="005B4801">
            <w:pPr>
              <w:pStyle w:val="Dates"/>
            </w:pPr>
            <w:r>
              <w:t>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B98C68" w14:textId="2F7E28AC" w:rsidR="005B4801" w:rsidRDefault="000A3873" w:rsidP="005B4801">
            <w:pPr>
              <w:pStyle w:val="Dates"/>
            </w:pPr>
            <w:r>
              <w:t>6</w:t>
            </w:r>
          </w:p>
        </w:tc>
      </w:tr>
      <w:tr w:rsidR="005B4801" w14:paraId="58139E94" w14:textId="77777777" w:rsidTr="00750DD0">
        <w:trPr>
          <w:gridAfter w:val="1"/>
          <w:wAfter w:w="35" w:type="pct"/>
          <w:trHeight w:hRule="exact" w:val="720"/>
        </w:trPr>
        <w:tc>
          <w:tcPr>
            <w:tcW w:w="68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0A3D77" w14:textId="255286B6" w:rsidR="005B4801" w:rsidRDefault="00750DD0" w:rsidP="00750DD0">
            <w:pPr>
              <w:pStyle w:val="Dates"/>
              <w:spacing w:before="0" w:after="0"/>
            </w:pPr>
            <w:r>
              <w:t>Dr. Suess &amp; Read Across America Week</w:t>
            </w:r>
          </w:p>
        </w:tc>
        <w:tc>
          <w:tcPr>
            <w:tcW w:w="73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E4E5EE" w14:textId="2700CDA5" w:rsidR="005B4801" w:rsidRDefault="00750DD0" w:rsidP="00750DD0">
            <w:pPr>
              <w:pStyle w:val="Dates"/>
              <w:spacing w:before="0" w:after="0"/>
            </w:pPr>
            <w:r>
              <w:t>Favorite Hat Day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13522B" w14:textId="77777777" w:rsidR="005B4801" w:rsidRDefault="00750DD0" w:rsidP="00750DD0">
            <w:pPr>
              <w:pStyle w:val="Dates"/>
              <w:spacing w:before="0" w:after="0"/>
            </w:pPr>
            <w:r>
              <w:t>Funky Socks Day</w:t>
            </w:r>
          </w:p>
          <w:p w14:paraId="0F55C44A" w14:textId="6643EE1F" w:rsidR="0047339D" w:rsidRDefault="0047339D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5802C7" w14:textId="4EE0575C" w:rsidR="005B4801" w:rsidRDefault="00750DD0" w:rsidP="00750DD0">
            <w:pPr>
              <w:pStyle w:val="Dates"/>
              <w:spacing w:before="0" w:after="0"/>
            </w:pPr>
            <w:r>
              <w:t>Green Day w/ Green Eggs &amp; Ham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6F7977" w14:textId="3A133C54" w:rsidR="00365622" w:rsidRPr="0097088C" w:rsidRDefault="00365622" w:rsidP="0097088C">
            <w:pPr>
              <w:pStyle w:val="Dates"/>
              <w:spacing w:before="0" w:after="0"/>
              <w:rPr>
                <w:b/>
                <w:bCs/>
              </w:rPr>
            </w:pPr>
            <w:r w:rsidRPr="00365622">
              <w:rPr>
                <w:b/>
                <w:bCs/>
              </w:rPr>
              <w:t>Teacher Workday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9396A9" w14:textId="4CDECC14" w:rsidR="00365622" w:rsidRPr="0047339D" w:rsidRDefault="00365622" w:rsidP="0047339D">
            <w:pPr>
              <w:pStyle w:val="Dates"/>
              <w:spacing w:before="0" w:after="0"/>
              <w:rPr>
                <w:b/>
                <w:bCs/>
              </w:rPr>
            </w:pPr>
            <w:r w:rsidRPr="00365622">
              <w:rPr>
                <w:b/>
                <w:bCs/>
              </w:rPr>
              <w:t>Teacher Workday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078F5C" w14:textId="1A47EF90" w:rsidR="005B4801" w:rsidRPr="00365622" w:rsidRDefault="005B4801" w:rsidP="00365622">
            <w:pPr>
              <w:pStyle w:val="Dates"/>
              <w:spacing w:before="0" w:after="0"/>
              <w:jc w:val="left"/>
              <w:rPr>
                <w:b/>
                <w:bCs/>
              </w:rPr>
            </w:pPr>
          </w:p>
        </w:tc>
      </w:tr>
      <w:tr w:rsidR="005B4801" w14:paraId="31FDDA04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B76BA9" w14:textId="7737E3B0" w:rsidR="005B4801" w:rsidRDefault="000A3873" w:rsidP="005B4801">
            <w:pPr>
              <w:pStyle w:val="Dates"/>
            </w:pPr>
            <w:r>
              <w:t>7</w:t>
            </w: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A9E858" w14:textId="344439F0" w:rsidR="00F546F5" w:rsidRDefault="00F546F5" w:rsidP="002D182F">
            <w:pPr>
              <w:pStyle w:val="Dates"/>
            </w:pPr>
            <w:r>
              <w:t xml:space="preserve"> </w:t>
            </w:r>
            <w:r w:rsidR="000A3873">
              <w:t>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43496A" w14:textId="0FC45BED" w:rsidR="005B4801" w:rsidRDefault="0047339D" w:rsidP="005B4801">
            <w:pPr>
              <w:pStyle w:val="Dates"/>
            </w:pPr>
            <w:r>
              <w:t>9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64525A" w14:textId="52502938" w:rsidR="00F546F5" w:rsidRDefault="000A3873" w:rsidP="002D182F">
            <w:pPr>
              <w:pStyle w:val="Dates"/>
            </w:pPr>
            <w:r>
              <w:t>10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B847A5" w14:textId="1CA34585" w:rsidR="005B4801" w:rsidRDefault="0047339D" w:rsidP="005B4801">
            <w:pPr>
              <w:pStyle w:val="Dates"/>
            </w:pPr>
            <w:r>
              <w:t>11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A17603" w14:textId="0764D79E" w:rsidR="00641AE8" w:rsidRDefault="000A3873" w:rsidP="0047339D">
            <w:pPr>
              <w:pStyle w:val="Dates"/>
            </w:pPr>
            <w:r>
              <w:t>12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39083E" w14:textId="5BE40EB3" w:rsidR="005B4801" w:rsidRDefault="000A3873" w:rsidP="005B4801">
            <w:pPr>
              <w:pStyle w:val="Dates"/>
            </w:pPr>
            <w:r>
              <w:t>13</w:t>
            </w:r>
          </w:p>
        </w:tc>
      </w:tr>
      <w:tr w:rsidR="00750DD0" w14:paraId="1B1F30EE" w14:textId="77777777" w:rsidTr="00750DD0">
        <w:trPr>
          <w:gridAfter w:val="1"/>
          <w:wAfter w:w="35" w:type="pct"/>
          <w:trHeight w:hRule="exact" w:val="720"/>
        </w:trPr>
        <w:tc>
          <w:tcPr>
            <w:tcW w:w="68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2A18B5B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3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6C10B1" w14:textId="386F82E1" w:rsidR="00750DD0" w:rsidRDefault="002D182F" w:rsidP="00750DD0">
            <w:pPr>
              <w:pStyle w:val="Dates"/>
              <w:spacing w:before="0" w:after="0"/>
            </w:pPr>
            <w:r w:rsidRPr="009A4315">
              <w:rPr>
                <w:color w:val="EE0000"/>
              </w:rPr>
              <w:t>Visit to Forest Hills Elementary School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C92473" w14:textId="3EAEAF6C" w:rsidR="00750DD0" w:rsidRDefault="0047339D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4A35EA" w14:textId="77777777" w:rsidR="002D182F" w:rsidRPr="009A4315" w:rsidRDefault="002D182F" w:rsidP="002D182F">
            <w:pPr>
              <w:pStyle w:val="Dates"/>
              <w:rPr>
                <w:color w:val="EE0000"/>
              </w:rPr>
            </w:pPr>
            <w:r w:rsidRPr="009A4315">
              <w:rPr>
                <w:color w:val="EE0000"/>
              </w:rPr>
              <w:t>Visit to Gibson Elementary School</w:t>
            </w:r>
          </w:p>
          <w:p w14:paraId="65883AEC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496632" w14:textId="4E8C8D3D" w:rsidR="00750DD0" w:rsidRDefault="0047339D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E26CAC" w14:textId="42B07355" w:rsidR="00750DD0" w:rsidRDefault="0047339D" w:rsidP="0047339D">
            <w:pPr>
              <w:pStyle w:val="Dates"/>
              <w:spacing w:before="0" w:after="0"/>
            </w:pPr>
            <w:r w:rsidRPr="00641AE8">
              <w:rPr>
                <w:color w:val="EE0000"/>
              </w:rPr>
              <w:t>Danville Public Library # 8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6FDA86" w14:textId="5D875F49" w:rsidR="00750DD0" w:rsidRDefault="00750DD0" w:rsidP="00750DD0">
            <w:pPr>
              <w:pStyle w:val="Dates"/>
              <w:spacing w:before="0" w:after="0"/>
            </w:pPr>
          </w:p>
        </w:tc>
      </w:tr>
      <w:tr w:rsidR="00750DD0" w14:paraId="00C405CC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A4E3AB" w14:textId="6633BC81" w:rsidR="00750DD0" w:rsidRDefault="00750DD0" w:rsidP="00750DD0">
            <w:pPr>
              <w:pStyle w:val="Dates"/>
            </w:pPr>
            <w:r>
              <w:t>14</w:t>
            </w: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BEDC5B" w14:textId="18CFE1CD" w:rsidR="00750DD0" w:rsidRDefault="00750DD0" w:rsidP="00750DD0">
            <w:pPr>
              <w:pStyle w:val="Dates"/>
            </w:pPr>
            <w:r>
              <w:t>15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18629B" w14:textId="260AEFDD" w:rsidR="00750DD0" w:rsidRDefault="0047339D" w:rsidP="00750DD0">
            <w:pPr>
              <w:pStyle w:val="Dates"/>
            </w:pPr>
            <w:r>
              <w:t>16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8B9C17" w14:textId="70DDAF01" w:rsidR="00F546F5" w:rsidRDefault="00750DD0" w:rsidP="000321AD">
            <w:pPr>
              <w:pStyle w:val="Dates"/>
            </w:pPr>
            <w:r>
              <w:t>17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EFF8A5" w14:textId="1FD78F84" w:rsidR="00750DD0" w:rsidRDefault="0047339D" w:rsidP="00750DD0">
            <w:pPr>
              <w:pStyle w:val="Dates"/>
            </w:pPr>
            <w:r>
              <w:t>18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22A70F" w14:textId="03C2368B" w:rsidR="00750DD0" w:rsidRDefault="00750DD0" w:rsidP="00750DD0">
            <w:pPr>
              <w:pStyle w:val="Dates"/>
            </w:pPr>
            <w:r>
              <w:t>19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6FD179" w14:textId="32E4659F" w:rsidR="00750DD0" w:rsidRDefault="00750DD0" w:rsidP="00750DD0">
            <w:pPr>
              <w:pStyle w:val="Dates"/>
            </w:pPr>
            <w:r>
              <w:t>20</w:t>
            </w:r>
          </w:p>
        </w:tc>
      </w:tr>
      <w:tr w:rsidR="00750DD0" w14:paraId="574C2149" w14:textId="77777777" w:rsidTr="000321AD">
        <w:trPr>
          <w:gridAfter w:val="1"/>
          <w:wAfter w:w="35" w:type="pct"/>
          <w:trHeight w:hRule="exact" w:val="999"/>
        </w:trPr>
        <w:tc>
          <w:tcPr>
            <w:tcW w:w="68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1F19E1" w14:textId="4CF73F67" w:rsidR="00750DD0" w:rsidRDefault="00750DD0" w:rsidP="00750DD0">
            <w:pPr>
              <w:pStyle w:val="Dates"/>
            </w:pPr>
          </w:p>
        </w:tc>
        <w:tc>
          <w:tcPr>
            <w:tcW w:w="73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30C479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EE4560" w14:textId="2A96C2DB" w:rsidR="00750DD0" w:rsidRDefault="0047339D" w:rsidP="00750DD0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E8519C" w14:textId="4CA3880D" w:rsidR="000321AD" w:rsidRDefault="000321AD" w:rsidP="00750DD0">
            <w:pPr>
              <w:pStyle w:val="Dates"/>
            </w:pPr>
            <w:r w:rsidRPr="009A4315">
              <w:rPr>
                <w:color w:val="EE0000"/>
              </w:rPr>
              <w:t>Visit to Gibson Elementary School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85A48F" w14:textId="77777777" w:rsidR="00750DD0" w:rsidRDefault="00750DD0" w:rsidP="00750DD0">
            <w:pPr>
              <w:pStyle w:val="Dates"/>
            </w:pPr>
            <w:r>
              <w:t>PC @ Noon</w:t>
            </w:r>
          </w:p>
          <w:p w14:paraId="4E8FB06D" w14:textId="1106CD1B" w:rsidR="0047339D" w:rsidRDefault="0047339D" w:rsidP="00750DD0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702EDE" w14:textId="3F0CD30D" w:rsidR="00750DD0" w:rsidRDefault="00750DD0" w:rsidP="00750DD0">
            <w:pPr>
              <w:pStyle w:val="Dates"/>
            </w:pPr>
            <w:r>
              <w:t>Health Fair Family Event 5-7 PM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C302B7" w14:textId="77777777" w:rsidR="00750DD0" w:rsidRDefault="00750DD0" w:rsidP="00750DD0">
            <w:pPr>
              <w:pStyle w:val="Dates"/>
            </w:pPr>
          </w:p>
        </w:tc>
      </w:tr>
      <w:tr w:rsidR="00750DD0" w14:paraId="5F4BFEE9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A5E28F" w14:textId="0C071EEB" w:rsidR="005E56D5" w:rsidRDefault="004D0950" w:rsidP="000321AD">
            <w:pPr>
              <w:pStyle w:val="Dates"/>
            </w:pPr>
            <w:r>
              <w:t xml:space="preserve">  </w:t>
            </w:r>
            <w:r w:rsidR="00750DD0">
              <w:t>21</w:t>
            </w: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F15726" w14:textId="70BF11CE" w:rsidR="00750DD0" w:rsidRDefault="00750DD0" w:rsidP="00750DD0">
            <w:pPr>
              <w:pStyle w:val="Dates"/>
            </w:pPr>
            <w:r>
              <w:t>22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A9266C" w14:textId="0477204B" w:rsidR="00750DD0" w:rsidRDefault="0047339D" w:rsidP="00750DD0">
            <w:pPr>
              <w:pStyle w:val="Dates"/>
            </w:pPr>
            <w:r>
              <w:t>23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33BA00" w14:textId="03E8C2FC" w:rsidR="00750DD0" w:rsidRDefault="00750DD0" w:rsidP="00750DD0">
            <w:pPr>
              <w:pStyle w:val="Dates"/>
            </w:pPr>
            <w:r>
              <w:t>24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7377C0" w14:textId="6462ED38" w:rsidR="00C81AC5" w:rsidRDefault="004D0950" w:rsidP="000321AD">
            <w:pPr>
              <w:pStyle w:val="Dates"/>
            </w:pPr>
            <w:r>
              <w:t xml:space="preserve">  </w:t>
            </w:r>
            <w:r w:rsidR="00750DD0">
              <w:t>25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C5F438" w14:textId="176981F2" w:rsidR="00750DD0" w:rsidRDefault="00750DD0" w:rsidP="00750DD0">
            <w:pPr>
              <w:pStyle w:val="Dates"/>
            </w:pPr>
            <w:r>
              <w:t>26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36B85F" w14:textId="1A580AF8" w:rsidR="00750DD0" w:rsidRDefault="00750DD0" w:rsidP="00750DD0">
            <w:pPr>
              <w:pStyle w:val="Dates"/>
            </w:pPr>
            <w:r>
              <w:t>27</w:t>
            </w:r>
          </w:p>
        </w:tc>
      </w:tr>
      <w:tr w:rsidR="00750DD0" w14:paraId="5C557293" w14:textId="77777777" w:rsidTr="000321AD">
        <w:trPr>
          <w:gridAfter w:val="1"/>
          <w:wAfter w:w="35" w:type="pct"/>
          <w:trHeight w:hRule="exact" w:val="954"/>
        </w:trPr>
        <w:tc>
          <w:tcPr>
            <w:tcW w:w="68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7F1341" w14:textId="691E8D59" w:rsidR="000321AD" w:rsidRDefault="000321AD" w:rsidP="00750DD0">
            <w:pPr>
              <w:pStyle w:val="Dates"/>
            </w:pPr>
          </w:p>
        </w:tc>
        <w:tc>
          <w:tcPr>
            <w:tcW w:w="73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125997" w14:textId="542180B3" w:rsidR="00750DD0" w:rsidRDefault="00750DD0" w:rsidP="00750DD0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AE2F2FF" w14:textId="5CA04190" w:rsidR="00750DD0" w:rsidRDefault="0047339D" w:rsidP="00750DD0">
            <w:pPr>
              <w:pStyle w:val="Dates"/>
            </w:pPr>
            <w:r>
              <w:t>AL’s Pal Day</w:t>
            </w:r>
          </w:p>
          <w:p w14:paraId="7203B970" w14:textId="5EB65402" w:rsidR="00BE7C60" w:rsidRDefault="00BE7C60" w:rsidP="00750DD0">
            <w:pPr>
              <w:pStyle w:val="Dates"/>
            </w:pPr>
            <w:r w:rsidRPr="00BE7C60">
              <w:rPr>
                <w:color w:val="EE0000"/>
              </w:rPr>
              <w:t>Visit to Woodberry Elementary School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EE033F" w14:textId="0B00259B" w:rsidR="00750DD0" w:rsidRPr="00750DD0" w:rsidRDefault="00750DD0" w:rsidP="00750DD0">
            <w:pPr>
              <w:pStyle w:val="Dates"/>
              <w:rPr>
                <w:i/>
                <w:iCs/>
              </w:rPr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FF554A" w14:textId="42335948" w:rsidR="00750DD0" w:rsidRDefault="000321AD" w:rsidP="00750DD0">
            <w:pPr>
              <w:pStyle w:val="Dates"/>
            </w:pPr>
            <w:r>
              <w:t>Spring Celebration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77C3B5" w14:textId="512C7B07" w:rsidR="00750DD0" w:rsidRDefault="00750DD0" w:rsidP="00750DD0">
            <w:pPr>
              <w:pStyle w:val="Dates"/>
            </w:pPr>
            <w:r>
              <w:t>Spring Break - Closed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9BF010" w14:textId="77777777" w:rsidR="00750DD0" w:rsidRDefault="00750DD0" w:rsidP="00750DD0">
            <w:pPr>
              <w:pStyle w:val="Dates"/>
            </w:pPr>
          </w:p>
        </w:tc>
      </w:tr>
      <w:tr w:rsidR="00750DD0" w14:paraId="5630E6A4" w14:textId="77777777" w:rsidTr="00750DD0">
        <w:trPr>
          <w:gridAfter w:val="1"/>
          <w:wAfter w:w="35" w:type="pct"/>
        </w:trPr>
        <w:tc>
          <w:tcPr>
            <w:tcW w:w="6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19464C" w14:textId="2414B15B" w:rsidR="00750DD0" w:rsidRDefault="00750DD0" w:rsidP="00750DD0">
            <w:pPr>
              <w:pStyle w:val="Dates"/>
            </w:pPr>
            <w:r>
              <w:t>28</w:t>
            </w:r>
          </w:p>
        </w:tc>
        <w:tc>
          <w:tcPr>
            <w:tcW w:w="73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AAA3BB" w14:textId="79F0EF9F" w:rsidR="00750DD0" w:rsidRDefault="00750DD0" w:rsidP="00750DD0">
            <w:pPr>
              <w:pStyle w:val="Dates"/>
            </w:pPr>
            <w:r>
              <w:t>29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5819C5" w14:textId="170F9E7F" w:rsidR="00750DD0" w:rsidRDefault="00750DD0" w:rsidP="00750DD0">
            <w:pPr>
              <w:pStyle w:val="Dates"/>
            </w:pPr>
            <w:r>
              <w:t>30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E1766D" w14:textId="70E5B72E" w:rsidR="00750DD0" w:rsidRDefault="00750DD0" w:rsidP="00750DD0">
            <w:pPr>
              <w:pStyle w:val="Dates"/>
            </w:pPr>
            <w:r>
              <w:t>31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8927F6" w14:textId="37B15640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CEE593" w14:textId="29469684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4A371B" w14:textId="77777777" w:rsidR="00750DD0" w:rsidRDefault="00750DD0" w:rsidP="00750DD0">
            <w:pPr>
              <w:pStyle w:val="Dates"/>
            </w:pPr>
          </w:p>
        </w:tc>
      </w:tr>
      <w:tr w:rsidR="00750DD0" w14:paraId="3111ECA6" w14:textId="77777777" w:rsidTr="00750DD0">
        <w:trPr>
          <w:gridAfter w:val="1"/>
          <w:wAfter w:w="35" w:type="pct"/>
          <w:trHeight w:hRule="exact" w:val="720"/>
        </w:trPr>
        <w:tc>
          <w:tcPr>
            <w:tcW w:w="68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0D07A2" w14:textId="77777777" w:rsidR="00750DD0" w:rsidRDefault="00750DD0" w:rsidP="00750DD0">
            <w:pPr>
              <w:pStyle w:val="Dates"/>
            </w:pPr>
          </w:p>
        </w:tc>
        <w:tc>
          <w:tcPr>
            <w:tcW w:w="73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EA9476" w14:textId="76C6702E" w:rsidR="00750DD0" w:rsidRDefault="00750DD0" w:rsidP="00750DD0">
            <w:pPr>
              <w:pStyle w:val="Dates"/>
            </w:pPr>
            <w:r>
              <w:t>Spring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4E5F11" w14:textId="35CA8435" w:rsidR="00750DD0" w:rsidRDefault="00750DD0" w:rsidP="00750DD0">
            <w:pPr>
              <w:pStyle w:val="Dates"/>
            </w:pPr>
            <w:r>
              <w:t>Spring Break - Closed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1CDBE" w14:textId="353EBA99" w:rsidR="00750DD0" w:rsidRDefault="00750DD0" w:rsidP="00750DD0">
            <w:pPr>
              <w:pStyle w:val="Dates"/>
            </w:pPr>
            <w:r>
              <w:t>Spring Break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5EBF34" w14:textId="77777777" w:rsidR="00750DD0" w:rsidRDefault="00750DD0" w:rsidP="00750DD0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D9E4D0" w14:textId="77777777" w:rsidR="00750DD0" w:rsidRDefault="00750DD0" w:rsidP="00750DD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2BDEDF" w14:textId="77777777" w:rsidR="00750DD0" w:rsidRDefault="00750DD0" w:rsidP="00750DD0">
            <w:pPr>
              <w:pStyle w:val="Dates"/>
            </w:pPr>
          </w:p>
        </w:tc>
      </w:tr>
      <w:tr w:rsidR="00750DD0" w14:paraId="3D296A67" w14:textId="77777777" w:rsidTr="005B4801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4CE8EB7F" w14:textId="77777777" w:rsidR="00750DD0" w:rsidRDefault="00750DD0" w:rsidP="00750DD0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1E9F3EBB" w14:textId="77777777" w:rsidR="00750DD0" w:rsidRDefault="00750DD0" w:rsidP="00750DD0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5E364C5F" w14:textId="77777777" w:rsidR="00750DD0" w:rsidRDefault="00750DD0" w:rsidP="00750DD0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641CBA71" w14:textId="77777777" w:rsidR="00750DD0" w:rsidRDefault="00750DD0" w:rsidP="00750DD0"/>
        </w:tc>
      </w:tr>
      <w:tr w:rsidR="00750DD0" w14:paraId="321F1DF7" w14:textId="77777777" w:rsidTr="00750DD0">
        <w:trPr>
          <w:trHeight w:hRule="exact" w:val="1962"/>
        </w:trPr>
        <w:tc>
          <w:tcPr>
            <w:tcW w:w="1339" w:type="pct"/>
            <w:gridSpan w:val="3"/>
          </w:tcPr>
          <w:p w14:paraId="78E3B3BA" w14:textId="77777777" w:rsidR="00750DD0" w:rsidRDefault="00317195" w:rsidP="00750DD0">
            <w:pPr>
              <w:pStyle w:val="Heading1"/>
            </w:pPr>
            <w:sdt>
              <w:sdtPr>
                <w:id w:val="-1586841037"/>
                <w:placeholder>
                  <w:docPart w:val="F2C6672C981E4F22AE746DE517AD97E7"/>
                </w:placeholder>
                <w:temporary/>
                <w:showingPlcHdr/>
                <w15:appearance w15:val="hidden"/>
              </w:sdtPr>
              <w:sdtEndPr/>
              <w:sdtContent>
                <w:r w:rsidR="00750DD0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1B9EFC07" w14:textId="4AE3137B" w:rsidR="00750DD0" w:rsidRDefault="00750DD0" w:rsidP="00750DD0"/>
        </w:tc>
        <w:tc>
          <w:tcPr>
            <w:tcW w:w="1220" w:type="pct"/>
            <w:gridSpan w:val="3"/>
          </w:tcPr>
          <w:p w14:paraId="3D376439" w14:textId="2383F42A" w:rsidR="00750DD0" w:rsidRDefault="00750DD0" w:rsidP="00750DD0">
            <w:pPr>
              <w:pStyle w:val="Heading2"/>
            </w:pPr>
            <w:r>
              <w:t>Events &amp; Holidays</w:t>
            </w:r>
          </w:p>
          <w:p w14:paraId="19D2808E" w14:textId="77777777" w:rsidR="00750DD0" w:rsidRDefault="00750DD0" w:rsidP="00750DD0">
            <w:r>
              <w:t>1-5: Dr. Suess/Read Across America</w:t>
            </w:r>
          </w:p>
          <w:p w14:paraId="29FD1AFC" w14:textId="77777777" w:rsidR="00750DD0" w:rsidRDefault="00750DD0" w:rsidP="00750DD0">
            <w:r>
              <w:t>11-12: Teacher Workdays</w:t>
            </w:r>
          </w:p>
          <w:p w14:paraId="39ADE256" w14:textId="77777777" w:rsidR="00750DD0" w:rsidRDefault="00750DD0" w:rsidP="00750DD0">
            <w:r>
              <w:t>18: PC @ Noon</w:t>
            </w:r>
          </w:p>
          <w:p w14:paraId="5EA00A65" w14:textId="77777777" w:rsidR="00750DD0" w:rsidRDefault="00750DD0" w:rsidP="00750DD0">
            <w:r>
              <w:t>19: Health Fair Family Event</w:t>
            </w:r>
          </w:p>
          <w:p w14:paraId="110CA3B8" w14:textId="30C25519" w:rsidR="00750DD0" w:rsidRDefault="00750DD0" w:rsidP="00750DD0">
            <w:r>
              <w:t>26-31: Spring Break</w:t>
            </w:r>
          </w:p>
        </w:tc>
        <w:tc>
          <w:tcPr>
            <w:tcW w:w="1221" w:type="pct"/>
            <w:gridSpan w:val="5"/>
          </w:tcPr>
          <w:p w14:paraId="490DD131" w14:textId="046F263C" w:rsidR="00750DD0" w:rsidRDefault="00750DD0" w:rsidP="00750DD0"/>
        </w:tc>
      </w:tr>
    </w:tbl>
    <w:p w14:paraId="6ECD6C69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0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5BE8BC44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9C4F69F" w14:textId="3A599ED5" w:rsidR="0076400B" w:rsidRDefault="000A3873" w:rsidP="000E7125">
            <w:pPr>
              <w:pStyle w:val="Month"/>
              <w:jc w:val="right"/>
            </w:pPr>
            <w:r>
              <w:lastRenderedPageBreak/>
              <w:t>April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43622FA" w14:textId="52367EF9" w:rsidR="0076400B" w:rsidRDefault="00112629" w:rsidP="000E7125">
            <w:pPr>
              <w:pStyle w:val="Year"/>
              <w:jc w:val="right"/>
            </w:pPr>
            <w:r>
              <w:t>202</w:t>
            </w:r>
            <w:r w:rsidR="000A3873">
              <w:t>7</w:t>
            </w:r>
          </w:p>
        </w:tc>
      </w:tr>
      <w:tr w:rsidR="0076400B" w14:paraId="5FF20C55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A8B68D4" w14:textId="77777777" w:rsidR="0076400B" w:rsidRDefault="0076400B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141449D" w14:textId="77777777" w:rsidR="0076400B" w:rsidRDefault="0076400B">
            <w:pPr>
              <w:pStyle w:val="NoSpacing"/>
            </w:pPr>
          </w:p>
        </w:tc>
      </w:tr>
      <w:tr w:rsidR="000A3873" w14:paraId="0F68905A" w14:textId="77777777" w:rsidTr="000A3873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3CFF5CA" w14:textId="77C2561B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C152937" w14:textId="230EA75B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2DAECDD" w14:textId="50B80E9C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3BD9181" w14:textId="0C2EC9BB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A83FD0C" w14:textId="188F7C06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48F8083" w14:textId="304E60B4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042028C" w14:textId="49910F67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386A4AB4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7677DB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E0D804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CBC18F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CD55F4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6744AA" w14:textId="1B2F1484" w:rsidR="005B4801" w:rsidRDefault="000A3873" w:rsidP="005B4801">
            <w:pPr>
              <w:pStyle w:val="Dates"/>
            </w:pPr>
            <w:r>
              <w:t>1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C1EB1F" w14:textId="0FB1E669" w:rsidR="005B4801" w:rsidRDefault="000A3873" w:rsidP="005B4801">
            <w:pPr>
              <w:pStyle w:val="Dates"/>
            </w:pPr>
            <w:r>
              <w:t>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65FB66" w14:textId="6F57BAFA" w:rsidR="005B4801" w:rsidRDefault="000A3873" w:rsidP="005B4801">
            <w:pPr>
              <w:pStyle w:val="Dates"/>
            </w:pPr>
            <w:r>
              <w:t>3</w:t>
            </w:r>
          </w:p>
        </w:tc>
      </w:tr>
      <w:tr w:rsidR="00750DD0" w14:paraId="3214A122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C09C47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8352B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CA99B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E38A3C" w14:textId="77777777" w:rsidR="00750DD0" w:rsidRDefault="00750DD0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3ADB10" w14:textId="0910B358" w:rsidR="00750DD0" w:rsidRPr="0047339D" w:rsidRDefault="00750DD0" w:rsidP="0047339D">
            <w:pPr>
              <w:pStyle w:val="Dates"/>
              <w:spacing w:before="0" w:after="0"/>
            </w:pPr>
            <w:r>
              <w:t xml:space="preserve">Spring Break </w:t>
            </w:r>
            <w:r w:rsidR="0047339D">
              <w:t>–</w:t>
            </w:r>
            <w:r>
              <w:t xml:space="preserve"> Closed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F2E8A6" w14:textId="6926AADD" w:rsidR="00750DD0" w:rsidRDefault="00750DD0" w:rsidP="00750DD0">
            <w:pPr>
              <w:pStyle w:val="Dates"/>
              <w:spacing w:before="0" w:after="0"/>
            </w:pPr>
            <w:r>
              <w:t>Spring Break - Closed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D42177" w14:textId="60BCF3A9" w:rsidR="00750DD0" w:rsidRPr="00750DD0" w:rsidRDefault="00750DD0" w:rsidP="00750DD0">
            <w:pPr>
              <w:pStyle w:val="Dates"/>
              <w:spacing w:before="0" w:after="0"/>
              <w:rPr>
                <w:i/>
                <w:iCs/>
              </w:rPr>
            </w:pPr>
          </w:p>
        </w:tc>
      </w:tr>
      <w:tr w:rsidR="005B4801" w14:paraId="79811D42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765317" w14:textId="6CD90409" w:rsidR="005B4801" w:rsidRDefault="000A3873" w:rsidP="005B4801">
            <w:pPr>
              <w:pStyle w:val="Dates"/>
            </w:pPr>
            <w:r>
              <w:t>4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5E8CF8" w14:textId="6421AAEE" w:rsidR="005B4801" w:rsidRDefault="0047339D" w:rsidP="005B4801">
            <w:pPr>
              <w:pStyle w:val="Dates"/>
            </w:pPr>
            <w:r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52EA59" w14:textId="036B0E29" w:rsidR="005B4801" w:rsidRDefault="0047339D" w:rsidP="005B4801">
            <w:pPr>
              <w:pStyle w:val="Dates"/>
            </w:pPr>
            <w:r>
              <w:t>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F53385" w14:textId="0B9EC7F0" w:rsidR="005B4801" w:rsidRDefault="000A3873" w:rsidP="005B4801">
            <w:pPr>
              <w:pStyle w:val="Dates"/>
            </w:pPr>
            <w:r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C65155" w14:textId="64FAA01E" w:rsidR="005B4801" w:rsidRDefault="0047339D" w:rsidP="005B4801">
            <w:pPr>
              <w:pStyle w:val="Dates"/>
            </w:pPr>
            <w:r>
              <w:t>8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2ADF73" w14:textId="7644897F" w:rsidR="005B4801" w:rsidRDefault="000A3873" w:rsidP="005B4801">
            <w:pPr>
              <w:pStyle w:val="Dates"/>
            </w:pPr>
            <w:r>
              <w:t>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2CB3A1B" w14:textId="2C7864FA" w:rsidR="005B4801" w:rsidRDefault="000A3873" w:rsidP="005B4801">
            <w:pPr>
              <w:pStyle w:val="Dates"/>
            </w:pPr>
            <w:r>
              <w:t>10</w:t>
            </w:r>
          </w:p>
        </w:tc>
      </w:tr>
      <w:tr w:rsidR="005B4801" w14:paraId="44AC7357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94C6C21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DD1145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EC5164" w14:textId="35876FA9" w:rsidR="005B4801" w:rsidRPr="00750DD0" w:rsidRDefault="0047339D" w:rsidP="005B4801">
            <w:pPr>
              <w:pStyle w:val="Dates"/>
              <w:rPr>
                <w:i/>
                <w:iCs/>
              </w:rPr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EFB548C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E77C4B" w14:textId="27D36B8E" w:rsidR="005B4801" w:rsidRDefault="0047339D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D97FF6B" w14:textId="7777777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2E9238" w14:textId="77777777" w:rsidR="005B4801" w:rsidRDefault="005B4801" w:rsidP="005B4801">
            <w:pPr>
              <w:pStyle w:val="Dates"/>
            </w:pPr>
          </w:p>
        </w:tc>
      </w:tr>
      <w:tr w:rsidR="005B4801" w14:paraId="4EFDF458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D1BA55" w14:textId="74E269C5" w:rsidR="005B4801" w:rsidRDefault="000A3873" w:rsidP="005B4801">
            <w:pPr>
              <w:pStyle w:val="Dates"/>
            </w:pPr>
            <w:r>
              <w:t>11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E60DAB" w14:textId="2B286DB1" w:rsidR="00CB7D99" w:rsidRDefault="000A3873" w:rsidP="000321AD">
            <w:pPr>
              <w:pStyle w:val="Dates"/>
            </w:pPr>
            <w:r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A73B34" w14:textId="4CAB24E2" w:rsidR="005B4801" w:rsidRDefault="0047339D" w:rsidP="005B4801">
            <w:pPr>
              <w:pStyle w:val="Dates"/>
            </w:pPr>
            <w:r>
              <w:t>13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970ACF" w14:textId="4BDCFA5E" w:rsidR="005B4801" w:rsidRDefault="000A3873" w:rsidP="005B4801">
            <w:pPr>
              <w:pStyle w:val="Dates"/>
            </w:pPr>
            <w:r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86ADFE" w14:textId="27C473AE" w:rsidR="005B4801" w:rsidRDefault="0047339D" w:rsidP="005B4801">
            <w:pPr>
              <w:pStyle w:val="Dates"/>
            </w:pPr>
            <w:r>
              <w:t>15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CDE0CA" w14:textId="7DF3A020" w:rsidR="00C64B76" w:rsidRDefault="000A3873" w:rsidP="0047339D">
            <w:pPr>
              <w:pStyle w:val="Dates"/>
            </w:pPr>
            <w:r>
              <w:t>16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354DFF" w14:textId="2F919549" w:rsidR="005B4801" w:rsidRDefault="000A3873" w:rsidP="005B4801">
            <w:pPr>
              <w:pStyle w:val="Dates"/>
            </w:pPr>
            <w:r>
              <w:t>17</w:t>
            </w:r>
          </w:p>
        </w:tc>
      </w:tr>
      <w:tr w:rsidR="005B4801" w14:paraId="7748CA11" w14:textId="77777777" w:rsidTr="0047339D">
        <w:trPr>
          <w:gridAfter w:val="1"/>
          <w:wAfter w:w="35" w:type="pct"/>
          <w:trHeight w:hRule="exact" w:val="999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93C375" w14:textId="3E5A5D93" w:rsidR="005B4801" w:rsidRDefault="00750DD0" w:rsidP="005B4801">
            <w:pPr>
              <w:pStyle w:val="Dates"/>
            </w:pPr>
            <w:r>
              <w:t>Week of the Young Child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BE6A7E" w14:textId="36969EEC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0861E1" w14:textId="4B5B8CDD" w:rsidR="005B4801" w:rsidRDefault="0047339D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9FC31D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6F8EAE" w14:textId="77777777" w:rsidR="005B4801" w:rsidRDefault="00750DD0" w:rsidP="005B4801">
            <w:pPr>
              <w:pStyle w:val="Dates"/>
            </w:pPr>
            <w:r>
              <w:t xml:space="preserve">PC @ Noon                   </w:t>
            </w:r>
          </w:p>
          <w:p w14:paraId="260D093A" w14:textId="46C14A41" w:rsidR="0047339D" w:rsidRDefault="0047339D" w:rsidP="005B4801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52DA73" w14:textId="77777777" w:rsidR="0047339D" w:rsidRDefault="0047339D" w:rsidP="0047339D">
            <w:pPr>
              <w:pStyle w:val="Dates"/>
              <w:spacing w:after="0"/>
            </w:pPr>
            <w:r>
              <w:t>10-11 Family Event</w:t>
            </w:r>
          </w:p>
          <w:p w14:paraId="5D27B9CE" w14:textId="339313C4" w:rsidR="005B4801" w:rsidRDefault="0047339D" w:rsidP="0047339D">
            <w:pPr>
              <w:pStyle w:val="Dates"/>
              <w:spacing w:after="0"/>
            </w:pPr>
            <w:r>
              <w:t>Conscious Discipline Choices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0FF577" w14:textId="77777777" w:rsidR="005B4801" w:rsidRDefault="005B4801" w:rsidP="005B4801">
            <w:pPr>
              <w:pStyle w:val="Dates"/>
            </w:pPr>
          </w:p>
        </w:tc>
      </w:tr>
      <w:tr w:rsidR="005B4801" w14:paraId="2C92EBBF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7CE756" w14:textId="586A0439" w:rsidR="005B4801" w:rsidRDefault="000A3873" w:rsidP="005B4801">
            <w:pPr>
              <w:pStyle w:val="Dates"/>
            </w:pPr>
            <w:r>
              <w:t>18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C39D24" w14:textId="707703B4" w:rsidR="005B4801" w:rsidRDefault="000A3873" w:rsidP="005B4801">
            <w:pPr>
              <w:pStyle w:val="Dates"/>
            </w:pPr>
            <w:r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70522E" w14:textId="7416BA3E" w:rsidR="005B4801" w:rsidRDefault="0047339D" w:rsidP="005B4801">
            <w:pPr>
              <w:pStyle w:val="Dates"/>
            </w:pPr>
            <w:r>
              <w:t>20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0DA253" w14:textId="3355A110" w:rsidR="00CB7D99" w:rsidRDefault="0047339D" w:rsidP="000321AD">
            <w:pPr>
              <w:pStyle w:val="Dates"/>
            </w:pPr>
            <w:r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192E69" w14:textId="6B815A4D" w:rsidR="005B4801" w:rsidRDefault="0047339D" w:rsidP="005B4801">
            <w:pPr>
              <w:pStyle w:val="Dates"/>
            </w:pPr>
            <w:r>
              <w:t>22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1626F9" w14:textId="00742A05" w:rsidR="001E64E5" w:rsidRDefault="000A3873" w:rsidP="0047339D">
            <w:pPr>
              <w:pStyle w:val="Dates"/>
            </w:pPr>
            <w:r>
              <w:t>23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E1D41C" w14:textId="5558AFC5" w:rsidR="005B4801" w:rsidRDefault="000A3873" w:rsidP="005B4801">
            <w:pPr>
              <w:pStyle w:val="Dates"/>
            </w:pPr>
            <w:r>
              <w:t>24</w:t>
            </w:r>
          </w:p>
        </w:tc>
      </w:tr>
      <w:tr w:rsidR="005B4801" w14:paraId="0AF62EF4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B6AD35C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C3B3A26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732B9D1" w14:textId="591C3916" w:rsidR="00750DD0" w:rsidRPr="00750DD0" w:rsidRDefault="0047339D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0F6410" w14:textId="2AC6F38F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7E8B2F" w14:textId="2D7A8460" w:rsidR="005B4801" w:rsidRDefault="0047339D" w:rsidP="00750DD0">
            <w:pPr>
              <w:pStyle w:val="Dates"/>
              <w:spacing w:before="0" w:after="0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AE6DF4" w14:textId="037CC482" w:rsidR="005B4801" w:rsidRDefault="0047339D" w:rsidP="00750DD0">
            <w:pPr>
              <w:pStyle w:val="Dates"/>
              <w:spacing w:before="0" w:after="0"/>
            </w:pPr>
            <w:r w:rsidRPr="001E64E5">
              <w:rPr>
                <w:color w:val="EE0000"/>
              </w:rPr>
              <w:t>Danville Public Library # 9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BD0859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20D1FAA3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73FA58" w14:textId="14D36E60" w:rsidR="005B4801" w:rsidRDefault="000A3873" w:rsidP="005B4801">
            <w:pPr>
              <w:pStyle w:val="Dates"/>
            </w:pPr>
            <w:r>
              <w:t>25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57C22E" w14:textId="654D0568" w:rsidR="005B4801" w:rsidRDefault="0047339D" w:rsidP="005B4801">
            <w:pPr>
              <w:pStyle w:val="Dates"/>
            </w:pPr>
            <w:r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C1521A" w14:textId="35C7FAAB" w:rsidR="005B4801" w:rsidRDefault="0047339D" w:rsidP="005B4801">
            <w:pPr>
              <w:pStyle w:val="Dates"/>
            </w:pPr>
            <w:r>
              <w:t>27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77ECC" w14:textId="034D67B9" w:rsidR="005B4801" w:rsidRDefault="000A3873" w:rsidP="005B4801">
            <w:pPr>
              <w:pStyle w:val="Dates"/>
            </w:pPr>
            <w:r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48194C" w14:textId="1E1737BF" w:rsidR="005B4801" w:rsidRDefault="0047339D" w:rsidP="005B4801">
            <w:pPr>
              <w:pStyle w:val="Dates"/>
            </w:pPr>
            <w:r>
              <w:t>29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FF537F" w14:textId="3662C704" w:rsidR="00CB7D99" w:rsidRDefault="0047339D" w:rsidP="000321AD">
            <w:pPr>
              <w:pStyle w:val="Dates"/>
            </w:pPr>
            <w:r>
              <w:t>30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3315A3" w14:textId="75CB482E" w:rsidR="005B4801" w:rsidRDefault="005B4801" w:rsidP="005B4801">
            <w:pPr>
              <w:pStyle w:val="Dates"/>
            </w:pPr>
          </w:p>
        </w:tc>
      </w:tr>
      <w:tr w:rsidR="0076400B" w14:paraId="3036CC73" w14:textId="77777777" w:rsidTr="0047339D">
        <w:trPr>
          <w:gridAfter w:val="1"/>
          <w:wAfter w:w="35" w:type="pct"/>
          <w:trHeight w:hRule="exact" w:val="1089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8912C3" w14:textId="0679B7C7" w:rsidR="0076400B" w:rsidRDefault="0076400B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A18A9F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EF5846" w14:textId="77777777" w:rsidR="0076400B" w:rsidRDefault="00750DD0">
            <w:pPr>
              <w:pStyle w:val="Dates"/>
            </w:pPr>
            <w:r>
              <w:t>Health/MH Advisory @ Noon</w:t>
            </w:r>
          </w:p>
          <w:p w14:paraId="034FD00E" w14:textId="38638E78" w:rsidR="0047339D" w:rsidRDefault="0047339D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ED57D8" w14:textId="4C081C11" w:rsidR="0076400B" w:rsidRDefault="00750DD0">
            <w:pPr>
              <w:pStyle w:val="Dates"/>
            </w:pPr>
            <w:r>
              <w:t>School Readiness @ Noon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4FBA22" w14:textId="5E5D52C8" w:rsidR="0076400B" w:rsidRDefault="0047339D">
            <w:pPr>
              <w:pStyle w:val="Dates"/>
            </w:pPr>
            <w:r>
              <w:t>AL’s Pal Day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97E943" w14:textId="77777777" w:rsidR="000321AD" w:rsidRDefault="000321AD" w:rsidP="000321AD">
            <w:pPr>
              <w:pStyle w:val="Dates"/>
            </w:pPr>
            <w:r>
              <w:t xml:space="preserve">Tree study ends </w:t>
            </w:r>
          </w:p>
          <w:p w14:paraId="28A491D4" w14:textId="7881D300" w:rsidR="0076400B" w:rsidRDefault="00750DD0">
            <w:pPr>
              <w:pStyle w:val="Dates"/>
            </w:pPr>
            <w:r>
              <w:t>Family Event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7B45EF" w14:textId="77777777" w:rsidR="0076400B" w:rsidRDefault="0076400B">
            <w:pPr>
              <w:pStyle w:val="Dates"/>
            </w:pPr>
          </w:p>
        </w:tc>
      </w:tr>
      <w:tr w:rsidR="0076400B" w14:paraId="642C71FF" w14:textId="77777777" w:rsidTr="005B4801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25743A96" w14:textId="77777777" w:rsidR="0076400B" w:rsidRDefault="0076400B" w:rsidP="000E7125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76F84FA1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2F13BABE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22EFCA31" w14:textId="77777777" w:rsidR="0076400B" w:rsidRDefault="0076400B" w:rsidP="000E7125"/>
        </w:tc>
      </w:tr>
      <w:tr w:rsidR="0076400B" w14:paraId="7FBAF356" w14:textId="77777777" w:rsidTr="00750DD0">
        <w:trPr>
          <w:trHeight w:hRule="exact" w:val="2322"/>
        </w:trPr>
        <w:tc>
          <w:tcPr>
            <w:tcW w:w="1339" w:type="pct"/>
            <w:gridSpan w:val="3"/>
          </w:tcPr>
          <w:p w14:paraId="181E2652" w14:textId="77777777" w:rsidR="0076400B" w:rsidRDefault="00317195">
            <w:pPr>
              <w:pStyle w:val="Heading1"/>
            </w:pPr>
            <w:sdt>
              <w:sdtPr>
                <w:id w:val="144406641"/>
                <w:placeholder>
                  <w:docPart w:val="88E4523B4370411DBB8FF8F6D074C0F9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35B792C3" w14:textId="67DFE8F9" w:rsidR="00750DD0" w:rsidRDefault="00750DD0"/>
        </w:tc>
        <w:tc>
          <w:tcPr>
            <w:tcW w:w="1220" w:type="pct"/>
            <w:gridSpan w:val="3"/>
          </w:tcPr>
          <w:p w14:paraId="5E8616E8" w14:textId="554976D0" w:rsidR="0076400B" w:rsidRDefault="00750DD0">
            <w:pPr>
              <w:pStyle w:val="Heading2"/>
            </w:pPr>
            <w:r>
              <w:t>Events &amp; Holidays</w:t>
            </w:r>
          </w:p>
          <w:p w14:paraId="18131215" w14:textId="77777777" w:rsidR="0076400B" w:rsidRDefault="00750DD0">
            <w:r>
              <w:t xml:space="preserve">1-2: Spring Break </w:t>
            </w:r>
          </w:p>
          <w:p w14:paraId="16DE27BE" w14:textId="77777777" w:rsidR="00750DD0" w:rsidRDefault="00750DD0">
            <w:r>
              <w:t>11-17: Week of the Young Child</w:t>
            </w:r>
          </w:p>
          <w:p w14:paraId="2EC37CFD" w14:textId="77777777" w:rsidR="00750DD0" w:rsidRDefault="00750DD0">
            <w:r>
              <w:t>15: PC @ Noon</w:t>
            </w:r>
          </w:p>
          <w:p w14:paraId="5D8A9CFA" w14:textId="77777777" w:rsidR="00750DD0" w:rsidRDefault="00750DD0">
            <w:r>
              <w:t>20: BoD @ Noon</w:t>
            </w:r>
          </w:p>
          <w:p w14:paraId="6E9A03DA" w14:textId="77777777" w:rsidR="00750DD0" w:rsidRDefault="00750DD0">
            <w:r>
              <w:t>27: Health/MH Advisory</w:t>
            </w:r>
          </w:p>
          <w:p w14:paraId="3BEC57F8" w14:textId="77777777" w:rsidR="00750DD0" w:rsidRDefault="00750DD0">
            <w:r>
              <w:t>28: SR Committee</w:t>
            </w:r>
          </w:p>
          <w:p w14:paraId="5929BAD7" w14:textId="27FA0390" w:rsidR="00750DD0" w:rsidRDefault="00750DD0">
            <w:r>
              <w:t>30: Family Event</w:t>
            </w:r>
          </w:p>
        </w:tc>
        <w:tc>
          <w:tcPr>
            <w:tcW w:w="1221" w:type="pct"/>
            <w:gridSpan w:val="5"/>
          </w:tcPr>
          <w:p w14:paraId="42A99B63" w14:textId="7D05F048" w:rsidR="0076400B" w:rsidRDefault="0076400B"/>
        </w:tc>
      </w:tr>
    </w:tbl>
    <w:p w14:paraId="42162A4B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0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2D68E950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761696B" w14:textId="36A2547F" w:rsidR="0076400B" w:rsidRDefault="000A3873" w:rsidP="000E7125">
            <w:pPr>
              <w:pStyle w:val="Month"/>
              <w:jc w:val="right"/>
            </w:pPr>
            <w:r>
              <w:lastRenderedPageBreak/>
              <w:t>May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F161679" w14:textId="184F1465" w:rsidR="0076400B" w:rsidRDefault="00112629" w:rsidP="000E7125">
            <w:pPr>
              <w:pStyle w:val="Year"/>
              <w:jc w:val="right"/>
            </w:pPr>
            <w:r>
              <w:t>202</w:t>
            </w:r>
            <w:r w:rsidR="000A3873">
              <w:t>7</w:t>
            </w:r>
          </w:p>
        </w:tc>
      </w:tr>
      <w:tr w:rsidR="0076400B" w14:paraId="59F08FFA" w14:textId="77777777" w:rsidTr="001D35E9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CCB753C" w14:textId="77777777" w:rsidR="0076400B" w:rsidRDefault="0076400B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45D4A1A" w14:textId="77777777" w:rsidR="0076400B" w:rsidRDefault="0076400B">
            <w:pPr>
              <w:pStyle w:val="NoSpacing"/>
            </w:pPr>
          </w:p>
        </w:tc>
      </w:tr>
      <w:tr w:rsidR="000A3873" w14:paraId="0B689642" w14:textId="77777777" w:rsidTr="000A3873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CD03D10" w14:textId="4CB89914" w:rsidR="000A3873" w:rsidRDefault="000A3873" w:rsidP="000A3873">
            <w:pPr>
              <w:pStyle w:val="Days"/>
            </w:pPr>
            <w:r>
              <w:t xml:space="preserve">Sunday 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BC38772" w14:textId="7832A4DD" w:rsidR="000A3873" w:rsidRDefault="000A3873" w:rsidP="000A3873">
            <w:pPr>
              <w:pStyle w:val="Days"/>
            </w:pPr>
            <w:r>
              <w:t>Monday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7300B55" w14:textId="714DE130" w:rsidR="000A3873" w:rsidRDefault="000A3873" w:rsidP="000A3873">
            <w:pPr>
              <w:pStyle w:val="Days"/>
            </w:pPr>
            <w:r>
              <w:t>Tuesday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92FC3CD" w14:textId="42D9145C" w:rsidR="000A3873" w:rsidRDefault="000A3873" w:rsidP="000A3873">
            <w:pPr>
              <w:pStyle w:val="Days"/>
            </w:pPr>
            <w:r>
              <w:t>Wednesday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8775622" w14:textId="14A66174" w:rsidR="000A3873" w:rsidRDefault="000A3873" w:rsidP="000A3873">
            <w:pPr>
              <w:pStyle w:val="Days"/>
            </w:pPr>
            <w:r>
              <w:t>Thursday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53014D7" w14:textId="598E90A0" w:rsidR="000A3873" w:rsidRDefault="000A3873" w:rsidP="000A3873">
            <w:pPr>
              <w:pStyle w:val="Days"/>
            </w:pPr>
            <w:r>
              <w:t>Friday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009C68AE" w14:textId="74147F02" w:rsidR="000A3873" w:rsidRDefault="000A3873" w:rsidP="000A3873">
            <w:pPr>
              <w:pStyle w:val="Days"/>
            </w:pPr>
            <w:r>
              <w:t>Saturday</w:t>
            </w:r>
          </w:p>
        </w:tc>
      </w:tr>
      <w:tr w:rsidR="005B4801" w14:paraId="60557499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591A8C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5C5785" w14:textId="2CCE26E8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9665A0" w14:textId="7BB75F4E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C5A2EF" w14:textId="44D0290C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0895AB" w14:textId="00C398FD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62C238" w14:textId="6AD0DD6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C1DD5A" w14:textId="1CA17C86" w:rsidR="005B4801" w:rsidRDefault="000A3873" w:rsidP="005B4801">
            <w:pPr>
              <w:pStyle w:val="Dates"/>
            </w:pPr>
            <w:r>
              <w:t>1</w:t>
            </w:r>
          </w:p>
        </w:tc>
      </w:tr>
      <w:tr w:rsidR="005B4801" w14:paraId="3678C152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67068B" w14:textId="77777777" w:rsidR="005B4801" w:rsidRDefault="005B4801" w:rsidP="005B4801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72F118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97DD18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099E1C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038173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89D432" w14:textId="7777777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9E5D93" w14:textId="6613A367" w:rsidR="005B4801" w:rsidRPr="00750DD0" w:rsidRDefault="005B4801" w:rsidP="005B4801">
            <w:pPr>
              <w:pStyle w:val="Dates"/>
              <w:rPr>
                <w:i/>
                <w:iCs/>
              </w:rPr>
            </w:pPr>
          </w:p>
        </w:tc>
      </w:tr>
      <w:tr w:rsidR="005B4801" w14:paraId="00E77F19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9D365D" w14:textId="0A697B10" w:rsidR="005B4801" w:rsidRDefault="000A3873" w:rsidP="005B4801">
            <w:pPr>
              <w:pStyle w:val="Dates"/>
            </w:pPr>
            <w:r>
              <w:t>2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3B63E1" w14:textId="7D18E581" w:rsidR="005B4801" w:rsidRDefault="000A3873" w:rsidP="005B4801">
            <w:pPr>
              <w:pStyle w:val="Dates"/>
            </w:pPr>
            <w:r>
              <w:t>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737D43" w14:textId="33883446" w:rsidR="005B4801" w:rsidRDefault="000A3873" w:rsidP="005B4801">
            <w:pPr>
              <w:pStyle w:val="Dates"/>
            </w:pPr>
            <w:r>
              <w:t>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995AF7" w14:textId="3801CC8F" w:rsidR="005B4801" w:rsidRDefault="000A3873" w:rsidP="005B4801">
            <w:pPr>
              <w:pStyle w:val="Dates"/>
            </w:pPr>
            <w:r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439795" w14:textId="0FCEDB4E" w:rsidR="005B4801" w:rsidRDefault="000A3873" w:rsidP="005B4801">
            <w:pPr>
              <w:pStyle w:val="Dates"/>
            </w:pPr>
            <w:r>
              <w:t>6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1B37DF" w14:textId="1A316BF3" w:rsidR="005B4801" w:rsidRDefault="000A3873" w:rsidP="005B4801">
            <w:pPr>
              <w:pStyle w:val="Dates"/>
            </w:pPr>
            <w:r>
              <w:t>7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3B52E1" w14:textId="140C84B3" w:rsidR="005B4801" w:rsidRDefault="000A3873" w:rsidP="005B4801">
            <w:pPr>
              <w:pStyle w:val="Dates"/>
            </w:pPr>
            <w:r>
              <w:t>8</w:t>
            </w:r>
          </w:p>
        </w:tc>
      </w:tr>
      <w:tr w:rsidR="005B4801" w14:paraId="5863B55C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039123" w14:textId="01BB6B65" w:rsidR="005B4801" w:rsidRDefault="00750DD0" w:rsidP="005B4801">
            <w:pPr>
              <w:pStyle w:val="Dates"/>
            </w:pPr>
            <w:r>
              <w:t>Teacher Appreciation Week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E3C841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863111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152FA4" w14:textId="00ECC00C" w:rsidR="005B4801" w:rsidRDefault="00750DD0" w:rsidP="005B4801">
            <w:pPr>
              <w:pStyle w:val="Dates"/>
            </w:pPr>
            <w:r>
              <w:t>Cinco de Mayo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D197F1" w14:textId="5914B13A" w:rsidR="005B4801" w:rsidRDefault="00750DD0" w:rsidP="005B4801">
            <w:pPr>
              <w:pStyle w:val="Dates"/>
            </w:pPr>
            <w:r>
              <w:t>Muffins w/ Mom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BEF1F0" w14:textId="74465C2E" w:rsidR="005B4801" w:rsidRDefault="00750DD0" w:rsidP="005B4801">
            <w:pPr>
              <w:pStyle w:val="Dates"/>
            </w:pPr>
            <w:r>
              <w:t>Muffins w/ Mom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54418E" w14:textId="77777777" w:rsidR="005B4801" w:rsidRDefault="005B4801" w:rsidP="005B4801">
            <w:pPr>
              <w:pStyle w:val="Dates"/>
            </w:pPr>
          </w:p>
        </w:tc>
      </w:tr>
      <w:tr w:rsidR="005B4801" w14:paraId="1A5B0903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315CEC" w14:textId="4FD51F72" w:rsidR="005B4801" w:rsidRDefault="000A3873" w:rsidP="005B4801">
            <w:pPr>
              <w:pStyle w:val="Dates"/>
            </w:pPr>
            <w:r>
              <w:t>9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C67CAF" w14:textId="59C06E99" w:rsidR="005B4801" w:rsidRDefault="000A3873" w:rsidP="005B4801">
            <w:pPr>
              <w:pStyle w:val="Dates"/>
            </w:pPr>
            <w:r>
              <w:t>10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AA3331" w14:textId="21501412" w:rsidR="005B4801" w:rsidRDefault="000A3873" w:rsidP="005B4801">
            <w:pPr>
              <w:pStyle w:val="Dates"/>
            </w:pPr>
            <w:r>
              <w:t>11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7AD51E" w14:textId="20626FF1" w:rsidR="005B4801" w:rsidRDefault="000A3873" w:rsidP="005B4801">
            <w:pPr>
              <w:pStyle w:val="Dates"/>
            </w:pPr>
            <w:r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4E8C2E" w14:textId="3E8C67E6" w:rsidR="005B4801" w:rsidRDefault="000A3873" w:rsidP="005B4801">
            <w:pPr>
              <w:pStyle w:val="Dates"/>
            </w:pPr>
            <w:r>
              <w:t>13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64A7F6" w14:textId="755D13A8" w:rsidR="005B4801" w:rsidRDefault="000A3873" w:rsidP="005B4801">
            <w:pPr>
              <w:pStyle w:val="Dates"/>
            </w:pPr>
            <w:r>
              <w:t>14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8C6DC0" w14:textId="599EB337" w:rsidR="005B4801" w:rsidRDefault="000A3873" w:rsidP="005B4801">
            <w:pPr>
              <w:pStyle w:val="Dates"/>
            </w:pPr>
            <w:r>
              <w:t>15</w:t>
            </w:r>
          </w:p>
        </w:tc>
      </w:tr>
      <w:tr w:rsidR="005B4801" w14:paraId="514DA3AB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57CA7" w14:textId="10965803" w:rsidR="005B4801" w:rsidRDefault="00750DD0" w:rsidP="005B4801">
            <w:pPr>
              <w:pStyle w:val="Dates"/>
            </w:pPr>
            <w:r>
              <w:t>Mother’s Day</w:t>
            </w: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3BCDDE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555DCB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FC0BAA" w14:textId="77777777" w:rsidR="005B4801" w:rsidRDefault="005B4801" w:rsidP="005B480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585E35" w14:textId="548DC32C" w:rsidR="005B4801" w:rsidRDefault="00750DD0" w:rsidP="005B4801">
            <w:pPr>
              <w:pStyle w:val="Dates"/>
            </w:pPr>
            <w:r>
              <w:t>PC @ Noon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23155C" w14:textId="77777777" w:rsidR="005B4801" w:rsidRDefault="005B4801" w:rsidP="005B480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F738DF" w14:textId="77777777" w:rsidR="005B4801" w:rsidRDefault="005B4801" w:rsidP="005B4801">
            <w:pPr>
              <w:pStyle w:val="Dates"/>
            </w:pPr>
          </w:p>
        </w:tc>
      </w:tr>
      <w:tr w:rsidR="005B4801" w14:paraId="29A2E080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8CBD1A" w14:textId="2F0D819A" w:rsidR="005B4801" w:rsidRDefault="000A3873" w:rsidP="005B4801">
            <w:pPr>
              <w:pStyle w:val="Dates"/>
            </w:pPr>
            <w:r>
              <w:t>16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3F4A16" w14:textId="603AA3DD" w:rsidR="005B4801" w:rsidRDefault="000A3873" w:rsidP="005B4801">
            <w:pPr>
              <w:pStyle w:val="Dates"/>
            </w:pPr>
            <w:r>
              <w:t>17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0A1E4F" w14:textId="03F972D1" w:rsidR="005B4801" w:rsidRDefault="000A3873" w:rsidP="005B4801">
            <w:pPr>
              <w:pStyle w:val="Dates"/>
            </w:pPr>
            <w:r>
              <w:t>18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39A155" w14:textId="70094FC1" w:rsidR="005B4801" w:rsidRDefault="000A3873" w:rsidP="005B4801">
            <w:pPr>
              <w:pStyle w:val="Dates"/>
            </w:pPr>
            <w:r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3EEEB2E" w14:textId="681D3B60" w:rsidR="005B4801" w:rsidRDefault="000A3873" w:rsidP="005B4801">
            <w:pPr>
              <w:pStyle w:val="Dates"/>
            </w:pPr>
            <w:r>
              <w:t>20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C1317C" w14:textId="404034B1" w:rsidR="005B4801" w:rsidRDefault="000A3873" w:rsidP="005B4801">
            <w:pPr>
              <w:pStyle w:val="Dates"/>
            </w:pPr>
            <w:r>
              <w:t>21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94197F" w14:textId="533A96C9" w:rsidR="005B4801" w:rsidRDefault="000A3873" w:rsidP="005B4801">
            <w:pPr>
              <w:pStyle w:val="Dates"/>
            </w:pPr>
            <w:r>
              <w:t>22</w:t>
            </w:r>
          </w:p>
        </w:tc>
      </w:tr>
      <w:tr w:rsidR="005B4801" w14:paraId="251C1577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8B4D4A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20FD77" w14:textId="77777777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A89DD6" w14:textId="29784056" w:rsidR="005B4801" w:rsidRPr="00750DD0" w:rsidRDefault="005B4801" w:rsidP="00750DD0">
            <w:pPr>
              <w:pStyle w:val="Dates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BC1240" w14:textId="761E762A" w:rsidR="005B4801" w:rsidRDefault="00750DD0" w:rsidP="00750DD0">
            <w:pPr>
              <w:pStyle w:val="Dates"/>
              <w:spacing w:before="0" w:after="0"/>
            </w:pPr>
            <w:r>
              <w:t>Last Day of School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151697" w14:textId="51365125" w:rsidR="005B4801" w:rsidRDefault="00750DD0" w:rsidP="00750DD0">
            <w:pPr>
              <w:pStyle w:val="Dates"/>
              <w:spacing w:before="0" w:after="0"/>
            </w:pPr>
            <w:r>
              <w:t>Graduation</w:t>
            </w: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106391" w14:textId="0548FA03" w:rsidR="005B4801" w:rsidRDefault="005B4801" w:rsidP="00750DD0">
            <w:pPr>
              <w:pStyle w:val="Dates"/>
              <w:spacing w:before="0" w:after="0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C87ACF" w14:textId="77777777" w:rsidR="005B4801" w:rsidRDefault="005B4801" w:rsidP="00750DD0">
            <w:pPr>
              <w:pStyle w:val="Dates"/>
              <w:spacing w:before="0" w:after="0"/>
            </w:pPr>
          </w:p>
        </w:tc>
      </w:tr>
      <w:tr w:rsidR="005B4801" w14:paraId="4B15B61D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704DE6" w14:textId="2E796C2D" w:rsidR="005B4801" w:rsidRDefault="000A3873" w:rsidP="005B4801">
            <w:pPr>
              <w:pStyle w:val="Dates"/>
            </w:pPr>
            <w:r>
              <w:t>23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6937F7" w14:textId="78305450" w:rsidR="005B4801" w:rsidRDefault="000A3873" w:rsidP="005B4801">
            <w:pPr>
              <w:pStyle w:val="Dates"/>
            </w:pPr>
            <w:r>
              <w:t>24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94B62E" w14:textId="768C0A18" w:rsidR="005B4801" w:rsidRDefault="000A3873" w:rsidP="005B4801">
            <w:pPr>
              <w:pStyle w:val="Dates"/>
            </w:pPr>
            <w:r>
              <w:t>25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1DC612" w14:textId="1CDD50E4" w:rsidR="005B4801" w:rsidRDefault="000A3873" w:rsidP="005B4801">
            <w:pPr>
              <w:pStyle w:val="Dates"/>
            </w:pPr>
            <w:r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4485B1" w14:textId="2FF50058" w:rsidR="005B4801" w:rsidRDefault="000A3873" w:rsidP="005B4801">
            <w:pPr>
              <w:pStyle w:val="Dates"/>
            </w:pPr>
            <w:r>
              <w:t>27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C9B962" w14:textId="557D0819" w:rsidR="005B4801" w:rsidRDefault="000A3873" w:rsidP="005B4801">
            <w:pPr>
              <w:pStyle w:val="Dates"/>
            </w:pPr>
            <w:r>
              <w:t>28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D9B586" w14:textId="5107FF4C" w:rsidR="005B4801" w:rsidRDefault="000A3873" w:rsidP="005B4801">
            <w:pPr>
              <w:pStyle w:val="Dates"/>
            </w:pPr>
            <w:r>
              <w:t>29</w:t>
            </w:r>
          </w:p>
        </w:tc>
      </w:tr>
      <w:tr w:rsidR="001D35E9" w14:paraId="72F25D46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F8479C" w14:textId="77777777" w:rsidR="001D35E9" w:rsidRDefault="001D35E9" w:rsidP="001D35E9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DFF3AE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94230B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1125C1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E21EE7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C849D4" w14:textId="77777777" w:rsidR="001D35E9" w:rsidRDefault="001D35E9" w:rsidP="001D35E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C50F8D" w14:textId="77777777" w:rsidR="001D35E9" w:rsidRDefault="001D35E9" w:rsidP="001D35E9">
            <w:pPr>
              <w:pStyle w:val="Dates"/>
            </w:pPr>
          </w:p>
        </w:tc>
      </w:tr>
      <w:tr w:rsidR="001D35E9" w14:paraId="12541856" w14:textId="77777777" w:rsidTr="005B4801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F14A74" w14:textId="53ACABA3" w:rsidR="001D35E9" w:rsidRDefault="000A3873" w:rsidP="001D35E9">
            <w:pPr>
              <w:pStyle w:val="Dates"/>
            </w:pPr>
            <w:r>
              <w:t>30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C22015" w14:textId="5C30C4DE" w:rsidR="001D35E9" w:rsidRDefault="00750DD0" w:rsidP="001D35E9">
            <w:pPr>
              <w:pStyle w:val="Dates"/>
            </w:pPr>
            <w:r>
              <w:t>31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55743D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58FAE3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9DC62E" w14:textId="77777777" w:rsidR="001D35E9" w:rsidRDefault="001D35E9" w:rsidP="001D35E9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C8CC3F" w14:textId="77777777" w:rsidR="001D35E9" w:rsidRDefault="001D35E9" w:rsidP="001D35E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505830" w14:textId="77777777" w:rsidR="001D35E9" w:rsidRDefault="001D35E9" w:rsidP="001D35E9">
            <w:pPr>
              <w:pStyle w:val="Dates"/>
            </w:pPr>
          </w:p>
        </w:tc>
      </w:tr>
      <w:tr w:rsidR="0076400B" w14:paraId="524BF944" w14:textId="77777777" w:rsidTr="005B4801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364820" w14:textId="77777777" w:rsidR="0076400B" w:rsidRDefault="0076400B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79C5E6" w14:textId="2476D86D" w:rsidR="0076400B" w:rsidRDefault="00750DD0">
            <w:pPr>
              <w:pStyle w:val="Dates"/>
            </w:pPr>
            <w:r>
              <w:t>Memorial Day - Closed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A9CCF6" w14:textId="77777777" w:rsidR="0076400B" w:rsidRDefault="0076400B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28F359" w14:textId="77777777" w:rsidR="0076400B" w:rsidRDefault="0076400B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0C9272" w14:textId="77777777" w:rsidR="0076400B" w:rsidRDefault="0076400B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A5AF596" w14:textId="77777777" w:rsidR="0076400B" w:rsidRDefault="0076400B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8C2AA0" w14:textId="77777777" w:rsidR="0076400B" w:rsidRDefault="0076400B">
            <w:pPr>
              <w:pStyle w:val="Dates"/>
            </w:pPr>
          </w:p>
        </w:tc>
      </w:tr>
      <w:tr w:rsidR="0076400B" w14:paraId="41D19582" w14:textId="77777777" w:rsidTr="005B4801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47A687EF" w14:textId="77777777" w:rsidR="0076400B" w:rsidRDefault="0076400B" w:rsidP="000E7125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5AB9BAAF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223BA3C4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65066806" w14:textId="77777777" w:rsidR="0076400B" w:rsidRDefault="0076400B" w:rsidP="000E7125"/>
        </w:tc>
      </w:tr>
      <w:tr w:rsidR="0076400B" w14:paraId="26F06B62" w14:textId="77777777" w:rsidTr="00750DD0">
        <w:trPr>
          <w:trHeight w:hRule="exact" w:val="2502"/>
        </w:trPr>
        <w:tc>
          <w:tcPr>
            <w:tcW w:w="1339" w:type="pct"/>
            <w:gridSpan w:val="3"/>
          </w:tcPr>
          <w:p w14:paraId="20616236" w14:textId="77777777" w:rsidR="0076400B" w:rsidRDefault="00317195">
            <w:pPr>
              <w:pStyle w:val="Heading1"/>
            </w:pPr>
            <w:sdt>
              <w:sdtPr>
                <w:id w:val="2042080047"/>
                <w:placeholder>
                  <w:docPart w:val="D808EEA1FF524C9E9786737A6B7904CC"/>
                </w:placeholder>
                <w:temporary/>
                <w:showingPlcHdr/>
                <w15:appearance w15:val="hidden"/>
              </w:sdtPr>
              <w:sdtEndPr/>
              <w:sdtContent>
                <w:r w:rsidR="0076400B">
                  <w:t>Events</w:t>
                </w:r>
              </w:sdtContent>
            </w:sdt>
          </w:p>
        </w:tc>
        <w:tc>
          <w:tcPr>
            <w:tcW w:w="1220" w:type="pct"/>
            <w:gridSpan w:val="4"/>
          </w:tcPr>
          <w:p w14:paraId="7B503031" w14:textId="5BAC059A" w:rsidR="0076400B" w:rsidRDefault="0076400B"/>
        </w:tc>
        <w:tc>
          <w:tcPr>
            <w:tcW w:w="1220" w:type="pct"/>
            <w:gridSpan w:val="3"/>
          </w:tcPr>
          <w:p w14:paraId="4E55CC33" w14:textId="2EA796F1" w:rsidR="0076400B" w:rsidRDefault="00750DD0">
            <w:pPr>
              <w:pStyle w:val="Heading2"/>
            </w:pPr>
            <w:r>
              <w:t>Events &amp; Holidays</w:t>
            </w:r>
          </w:p>
          <w:p w14:paraId="5F28F207" w14:textId="77777777" w:rsidR="0076400B" w:rsidRDefault="00750DD0">
            <w:r>
              <w:t>2-8: Teacher Appreciation Week</w:t>
            </w:r>
          </w:p>
          <w:p w14:paraId="3CC12DCE" w14:textId="77777777" w:rsidR="00750DD0" w:rsidRDefault="00750DD0">
            <w:r>
              <w:t>6-7: Muffins w/ Moms</w:t>
            </w:r>
          </w:p>
          <w:p w14:paraId="5917DF9E" w14:textId="77777777" w:rsidR="00750DD0" w:rsidRDefault="00750DD0">
            <w:r>
              <w:t>13: PC @ Noon</w:t>
            </w:r>
          </w:p>
          <w:p w14:paraId="273D368E" w14:textId="77777777" w:rsidR="00750DD0" w:rsidRDefault="00750DD0">
            <w:r>
              <w:t>19: Last Day of School</w:t>
            </w:r>
          </w:p>
          <w:p w14:paraId="4180AA2E" w14:textId="77777777" w:rsidR="00750DD0" w:rsidRDefault="00750DD0">
            <w:r>
              <w:t>20: Graduation</w:t>
            </w:r>
          </w:p>
          <w:p w14:paraId="4C8798DE" w14:textId="38FC4947" w:rsidR="00750DD0" w:rsidRDefault="00750DD0">
            <w:r>
              <w:t>31: Memorial Day - Closed</w:t>
            </w:r>
          </w:p>
        </w:tc>
        <w:tc>
          <w:tcPr>
            <w:tcW w:w="1221" w:type="pct"/>
            <w:gridSpan w:val="5"/>
          </w:tcPr>
          <w:p w14:paraId="6DE5E0DD" w14:textId="715FCDD8" w:rsidR="00750DD0" w:rsidRDefault="00750DD0"/>
        </w:tc>
      </w:tr>
    </w:tbl>
    <w:p w14:paraId="7054540F" w14:textId="77777777" w:rsidR="00053E1F" w:rsidRPr="009C2537" w:rsidRDefault="00053E1F" w:rsidP="0076400B"/>
    <w:sectPr w:rsidR="00053E1F" w:rsidRPr="009C2537" w:rsidSect="00916763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05E7" w14:textId="77777777" w:rsidR="00317195" w:rsidRDefault="00317195">
      <w:pPr>
        <w:spacing w:before="0" w:after="0"/>
      </w:pPr>
      <w:r>
        <w:separator/>
      </w:r>
    </w:p>
  </w:endnote>
  <w:endnote w:type="continuationSeparator" w:id="0">
    <w:p w14:paraId="031DFE97" w14:textId="77777777" w:rsidR="00317195" w:rsidRDefault="003171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1B0F2" w14:textId="77777777" w:rsidR="00317195" w:rsidRDefault="00317195">
      <w:pPr>
        <w:spacing w:before="0" w:after="0"/>
      </w:pPr>
      <w:r>
        <w:separator/>
      </w:r>
    </w:p>
  </w:footnote>
  <w:footnote w:type="continuationSeparator" w:id="0">
    <w:p w14:paraId="26A9CCC6" w14:textId="77777777" w:rsidR="00317195" w:rsidRDefault="0031719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0A3873"/>
    <w:rsid w:val="0000278C"/>
    <w:rsid w:val="00002EBA"/>
    <w:rsid w:val="00010107"/>
    <w:rsid w:val="00013808"/>
    <w:rsid w:val="00020E74"/>
    <w:rsid w:val="00022CEF"/>
    <w:rsid w:val="000321AD"/>
    <w:rsid w:val="00053E1F"/>
    <w:rsid w:val="000634C9"/>
    <w:rsid w:val="000811D6"/>
    <w:rsid w:val="00092EA5"/>
    <w:rsid w:val="00095265"/>
    <w:rsid w:val="000A3873"/>
    <w:rsid w:val="000C6CE7"/>
    <w:rsid w:val="000E3BA9"/>
    <w:rsid w:val="000E7125"/>
    <w:rsid w:val="00112629"/>
    <w:rsid w:val="00152B78"/>
    <w:rsid w:val="0016199B"/>
    <w:rsid w:val="0016297B"/>
    <w:rsid w:val="0017158B"/>
    <w:rsid w:val="001808CD"/>
    <w:rsid w:val="0018344A"/>
    <w:rsid w:val="00195FF0"/>
    <w:rsid w:val="001C09EC"/>
    <w:rsid w:val="001D35E9"/>
    <w:rsid w:val="001D4CD8"/>
    <w:rsid w:val="001E64E5"/>
    <w:rsid w:val="00212C2D"/>
    <w:rsid w:val="00226000"/>
    <w:rsid w:val="0024454A"/>
    <w:rsid w:val="002B3BE0"/>
    <w:rsid w:val="002B5449"/>
    <w:rsid w:val="002D182F"/>
    <w:rsid w:val="002D637E"/>
    <w:rsid w:val="002E514F"/>
    <w:rsid w:val="002F3928"/>
    <w:rsid w:val="002F6A2E"/>
    <w:rsid w:val="00317195"/>
    <w:rsid w:val="00322018"/>
    <w:rsid w:val="0034481D"/>
    <w:rsid w:val="00345DC9"/>
    <w:rsid w:val="00362C98"/>
    <w:rsid w:val="00365622"/>
    <w:rsid w:val="0037764A"/>
    <w:rsid w:val="00391BA6"/>
    <w:rsid w:val="003A105A"/>
    <w:rsid w:val="003C2EF9"/>
    <w:rsid w:val="003C345F"/>
    <w:rsid w:val="003E0200"/>
    <w:rsid w:val="003F5C96"/>
    <w:rsid w:val="00400E22"/>
    <w:rsid w:val="004010C4"/>
    <w:rsid w:val="0040139C"/>
    <w:rsid w:val="00402F30"/>
    <w:rsid w:val="00403155"/>
    <w:rsid w:val="0040698B"/>
    <w:rsid w:val="004128EA"/>
    <w:rsid w:val="0041447B"/>
    <w:rsid w:val="0042216A"/>
    <w:rsid w:val="00441C23"/>
    <w:rsid w:val="004559B9"/>
    <w:rsid w:val="00462FA6"/>
    <w:rsid w:val="004653A0"/>
    <w:rsid w:val="00470A67"/>
    <w:rsid w:val="0047339D"/>
    <w:rsid w:val="00487DC3"/>
    <w:rsid w:val="00494AFE"/>
    <w:rsid w:val="004C3CA1"/>
    <w:rsid w:val="004D0950"/>
    <w:rsid w:val="004D589B"/>
    <w:rsid w:val="004D76EB"/>
    <w:rsid w:val="004E1311"/>
    <w:rsid w:val="004E3AAA"/>
    <w:rsid w:val="004F670E"/>
    <w:rsid w:val="00510669"/>
    <w:rsid w:val="00530723"/>
    <w:rsid w:val="0054430A"/>
    <w:rsid w:val="00594C28"/>
    <w:rsid w:val="005B0009"/>
    <w:rsid w:val="005B4801"/>
    <w:rsid w:val="005B4B49"/>
    <w:rsid w:val="005B5C8C"/>
    <w:rsid w:val="005E56D5"/>
    <w:rsid w:val="005F103F"/>
    <w:rsid w:val="005F42B2"/>
    <w:rsid w:val="00630544"/>
    <w:rsid w:val="00641AE8"/>
    <w:rsid w:val="0065431C"/>
    <w:rsid w:val="0066362B"/>
    <w:rsid w:val="00664E0B"/>
    <w:rsid w:val="00675164"/>
    <w:rsid w:val="0068377B"/>
    <w:rsid w:val="006E0301"/>
    <w:rsid w:val="006F5A42"/>
    <w:rsid w:val="00716160"/>
    <w:rsid w:val="00716257"/>
    <w:rsid w:val="007236B4"/>
    <w:rsid w:val="00731A18"/>
    <w:rsid w:val="00731F83"/>
    <w:rsid w:val="00732908"/>
    <w:rsid w:val="00733273"/>
    <w:rsid w:val="00750DD0"/>
    <w:rsid w:val="00760E94"/>
    <w:rsid w:val="0076400B"/>
    <w:rsid w:val="00766D63"/>
    <w:rsid w:val="007F2293"/>
    <w:rsid w:val="00803B9F"/>
    <w:rsid w:val="00806381"/>
    <w:rsid w:val="008249BD"/>
    <w:rsid w:val="0083695B"/>
    <w:rsid w:val="00837CC1"/>
    <w:rsid w:val="00861C80"/>
    <w:rsid w:val="00873034"/>
    <w:rsid w:val="00874F85"/>
    <w:rsid w:val="008764B0"/>
    <w:rsid w:val="00876749"/>
    <w:rsid w:val="008A45BE"/>
    <w:rsid w:val="008D0A00"/>
    <w:rsid w:val="008E5396"/>
    <w:rsid w:val="00900190"/>
    <w:rsid w:val="00910E32"/>
    <w:rsid w:val="00916763"/>
    <w:rsid w:val="009319E2"/>
    <w:rsid w:val="0097088C"/>
    <w:rsid w:val="009715DC"/>
    <w:rsid w:val="00972A88"/>
    <w:rsid w:val="009A34A7"/>
    <w:rsid w:val="009A4315"/>
    <w:rsid w:val="009A4609"/>
    <w:rsid w:val="009B7193"/>
    <w:rsid w:val="009C2537"/>
    <w:rsid w:val="009E7B84"/>
    <w:rsid w:val="009E7EB5"/>
    <w:rsid w:val="009F5B59"/>
    <w:rsid w:val="00A06770"/>
    <w:rsid w:val="00A10416"/>
    <w:rsid w:val="00A41013"/>
    <w:rsid w:val="00A720A6"/>
    <w:rsid w:val="00A80325"/>
    <w:rsid w:val="00AB0F83"/>
    <w:rsid w:val="00AB151B"/>
    <w:rsid w:val="00AB6C26"/>
    <w:rsid w:val="00AD76BD"/>
    <w:rsid w:val="00AE48FB"/>
    <w:rsid w:val="00AF16E2"/>
    <w:rsid w:val="00B14B60"/>
    <w:rsid w:val="00B36166"/>
    <w:rsid w:val="00B453D6"/>
    <w:rsid w:val="00B463D9"/>
    <w:rsid w:val="00B62768"/>
    <w:rsid w:val="00B64ACF"/>
    <w:rsid w:val="00B80DB8"/>
    <w:rsid w:val="00B87D71"/>
    <w:rsid w:val="00B925E9"/>
    <w:rsid w:val="00B95376"/>
    <w:rsid w:val="00BA64FE"/>
    <w:rsid w:val="00BE7C60"/>
    <w:rsid w:val="00C1103C"/>
    <w:rsid w:val="00C156C7"/>
    <w:rsid w:val="00C25964"/>
    <w:rsid w:val="00C56417"/>
    <w:rsid w:val="00C6111E"/>
    <w:rsid w:val="00C64B76"/>
    <w:rsid w:val="00C81AC5"/>
    <w:rsid w:val="00CB7D99"/>
    <w:rsid w:val="00CC126F"/>
    <w:rsid w:val="00CC1732"/>
    <w:rsid w:val="00CC2C9C"/>
    <w:rsid w:val="00CC6922"/>
    <w:rsid w:val="00CD1F49"/>
    <w:rsid w:val="00CE742F"/>
    <w:rsid w:val="00D42A53"/>
    <w:rsid w:val="00D518D0"/>
    <w:rsid w:val="00D52A22"/>
    <w:rsid w:val="00D70FEA"/>
    <w:rsid w:val="00D87C69"/>
    <w:rsid w:val="00DA0D2C"/>
    <w:rsid w:val="00DB2CF0"/>
    <w:rsid w:val="00DB3987"/>
    <w:rsid w:val="00DB72EF"/>
    <w:rsid w:val="00DC0D7D"/>
    <w:rsid w:val="00DF2183"/>
    <w:rsid w:val="00DF7C31"/>
    <w:rsid w:val="00E0243E"/>
    <w:rsid w:val="00E41945"/>
    <w:rsid w:val="00E4407F"/>
    <w:rsid w:val="00E46D7B"/>
    <w:rsid w:val="00E63AAD"/>
    <w:rsid w:val="00E94F0F"/>
    <w:rsid w:val="00EA2C9A"/>
    <w:rsid w:val="00EA463D"/>
    <w:rsid w:val="00EB29B2"/>
    <w:rsid w:val="00EC0776"/>
    <w:rsid w:val="00EC237D"/>
    <w:rsid w:val="00EC428B"/>
    <w:rsid w:val="00ED6BB1"/>
    <w:rsid w:val="00EE5667"/>
    <w:rsid w:val="00F02B4D"/>
    <w:rsid w:val="00F10EA5"/>
    <w:rsid w:val="00F12E88"/>
    <w:rsid w:val="00F156F3"/>
    <w:rsid w:val="00F3628E"/>
    <w:rsid w:val="00F42D5C"/>
    <w:rsid w:val="00F43785"/>
    <w:rsid w:val="00F546F5"/>
    <w:rsid w:val="00F65266"/>
    <w:rsid w:val="00F76613"/>
    <w:rsid w:val="00F81BF1"/>
    <w:rsid w:val="00F837EF"/>
    <w:rsid w:val="00F875D3"/>
    <w:rsid w:val="00F976F0"/>
    <w:rsid w:val="00FA3577"/>
    <w:rsid w:val="00FD4A7D"/>
    <w:rsid w:val="00FF6DA9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75C8E"/>
  <w15:docId w15:val="{E8D7EAAC-800B-4620-B911-A5232609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owland\AppData\Roaming\Microsoft\Templates\Horizontal%20calendar%20(Monday%20star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ED4EC9BA98461982A5ABC0EA78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D42-8D75-4DFB-A76D-7AE47D06A60D}"/>
      </w:docPartPr>
      <w:docPartBody>
        <w:p w:rsidR="001058B8" w:rsidRDefault="001058B8">
          <w:pPr>
            <w:pStyle w:val="EEED4EC9BA98461982A5ABC0EA78CEFE"/>
          </w:pPr>
          <w:r>
            <w:t>Events</w:t>
          </w:r>
        </w:p>
      </w:docPartBody>
    </w:docPart>
    <w:docPart>
      <w:docPartPr>
        <w:name w:val="D9E87D43B5314130B491D14ECBFD6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7EC6C-6AB1-41D7-B528-A6C7BA1E8275}"/>
      </w:docPartPr>
      <w:docPartBody>
        <w:p w:rsidR="001058B8" w:rsidRDefault="001058B8">
          <w:pPr>
            <w:pStyle w:val="D9E87D43B5314130B491D14ECBFD66AD"/>
          </w:pPr>
          <w:r>
            <w:t>Events</w:t>
          </w:r>
        </w:p>
      </w:docPartBody>
    </w:docPart>
    <w:docPart>
      <w:docPartPr>
        <w:name w:val="EE0142B26C95480397775AF2D4BE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D4129-3B25-493D-B965-61FE3F712CEA}"/>
      </w:docPartPr>
      <w:docPartBody>
        <w:p w:rsidR="001058B8" w:rsidRDefault="001058B8">
          <w:pPr>
            <w:pStyle w:val="EE0142B26C95480397775AF2D4BEE768"/>
          </w:pPr>
          <w:r>
            <w:t>Events</w:t>
          </w:r>
        </w:p>
      </w:docPartBody>
    </w:docPart>
    <w:docPart>
      <w:docPartPr>
        <w:name w:val="4A86ED74C0BA471184FAA18F2BC5F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154BB-3E49-4039-B296-518E839FFA08}"/>
      </w:docPartPr>
      <w:docPartBody>
        <w:p w:rsidR="001058B8" w:rsidRDefault="001058B8">
          <w:pPr>
            <w:pStyle w:val="4A86ED74C0BA471184FAA18F2BC5F97F"/>
          </w:pPr>
          <w:r>
            <w:t>Events</w:t>
          </w:r>
        </w:p>
      </w:docPartBody>
    </w:docPart>
    <w:docPart>
      <w:docPartPr>
        <w:name w:val="09B5EBE11CE84A0F83D0D4548B6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FF504-DD68-4011-9B5B-F3C2563C56D6}"/>
      </w:docPartPr>
      <w:docPartBody>
        <w:p w:rsidR="001058B8" w:rsidRDefault="001058B8">
          <w:pPr>
            <w:pStyle w:val="09B5EBE11CE84A0F83D0D4548B6E166F"/>
          </w:pPr>
          <w:r>
            <w:t>Events</w:t>
          </w:r>
        </w:p>
      </w:docPartBody>
    </w:docPart>
    <w:docPart>
      <w:docPartPr>
        <w:name w:val="AD3159FA6B1F43F1AA5028FD8EE22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9BC5B-1926-48D1-8F27-53B7F4D47B22}"/>
      </w:docPartPr>
      <w:docPartBody>
        <w:p w:rsidR="001058B8" w:rsidRDefault="001058B8">
          <w:pPr>
            <w:pStyle w:val="AD3159FA6B1F43F1AA5028FD8EE22B87"/>
          </w:pPr>
          <w:r>
            <w:t>Events</w:t>
          </w:r>
        </w:p>
      </w:docPartBody>
    </w:docPart>
    <w:docPart>
      <w:docPartPr>
        <w:name w:val="BA00C054F51844FBA77ABC5876341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F9011-17B6-4E46-94D6-5E8B7BF31801}"/>
      </w:docPartPr>
      <w:docPartBody>
        <w:p w:rsidR="001058B8" w:rsidRDefault="001058B8">
          <w:pPr>
            <w:pStyle w:val="BA00C054F51844FBA77ABC5876341FD9"/>
          </w:pPr>
          <w:r>
            <w:t>Events</w:t>
          </w:r>
        </w:p>
      </w:docPartBody>
    </w:docPart>
    <w:docPart>
      <w:docPartPr>
        <w:name w:val="88E4523B4370411DBB8FF8F6D074C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33BFB-DE29-4356-BE80-320BB8892B67}"/>
      </w:docPartPr>
      <w:docPartBody>
        <w:p w:rsidR="001058B8" w:rsidRDefault="001058B8">
          <w:pPr>
            <w:pStyle w:val="88E4523B4370411DBB8FF8F6D074C0F9"/>
          </w:pPr>
          <w:r>
            <w:t>Events</w:t>
          </w:r>
        </w:p>
      </w:docPartBody>
    </w:docPart>
    <w:docPart>
      <w:docPartPr>
        <w:name w:val="D808EEA1FF524C9E9786737A6B790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3DF9E-A400-4ABB-BB1D-B35EF706810A}"/>
      </w:docPartPr>
      <w:docPartBody>
        <w:p w:rsidR="001058B8" w:rsidRDefault="001058B8">
          <w:pPr>
            <w:pStyle w:val="D808EEA1FF524C9E9786737A6B7904CC"/>
          </w:pPr>
          <w:r>
            <w:t>Events</w:t>
          </w:r>
        </w:p>
      </w:docPartBody>
    </w:docPart>
    <w:docPart>
      <w:docPartPr>
        <w:name w:val="4466DF119B9444DAAEB934E046E97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0EC19-9E88-4258-A7CB-868628BCF916}"/>
      </w:docPartPr>
      <w:docPartBody>
        <w:p w:rsidR="001058B8" w:rsidRDefault="0038793B" w:rsidP="0038793B">
          <w:pPr>
            <w:pStyle w:val="4466DF119B9444DAAEB934E046E977B7"/>
          </w:pPr>
          <w:r>
            <w:t>Events</w:t>
          </w:r>
        </w:p>
      </w:docPartBody>
    </w:docPart>
    <w:docPart>
      <w:docPartPr>
        <w:name w:val="F2C6672C981E4F22AE746DE517AD9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3234-91FB-480E-AAB3-BC8CC6677D45}"/>
      </w:docPartPr>
      <w:docPartBody>
        <w:p w:rsidR="001058B8" w:rsidRDefault="0038793B" w:rsidP="0038793B">
          <w:pPr>
            <w:pStyle w:val="F2C6672C981E4F22AE746DE517AD97E7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3B"/>
    <w:rsid w:val="000451F1"/>
    <w:rsid w:val="000E3BA9"/>
    <w:rsid w:val="001058B8"/>
    <w:rsid w:val="001734AA"/>
    <w:rsid w:val="00195FF0"/>
    <w:rsid w:val="00326298"/>
    <w:rsid w:val="0038793B"/>
    <w:rsid w:val="00531DCB"/>
    <w:rsid w:val="00594C28"/>
    <w:rsid w:val="00675164"/>
    <w:rsid w:val="006C397B"/>
    <w:rsid w:val="00874F85"/>
    <w:rsid w:val="008930CA"/>
    <w:rsid w:val="00896ACA"/>
    <w:rsid w:val="008F4D35"/>
    <w:rsid w:val="009219FF"/>
    <w:rsid w:val="009B13C0"/>
    <w:rsid w:val="009E2FD1"/>
    <w:rsid w:val="00AF16E2"/>
    <w:rsid w:val="00B36166"/>
    <w:rsid w:val="00B54088"/>
    <w:rsid w:val="00B80DB8"/>
    <w:rsid w:val="00B925E9"/>
    <w:rsid w:val="00B9571A"/>
    <w:rsid w:val="00CC1732"/>
    <w:rsid w:val="00CC6922"/>
    <w:rsid w:val="00DA0D2C"/>
    <w:rsid w:val="00DB56D4"/>
    <w:rsid w:val="00EA2C9A"/>
    <w:rsid w:val="00EC237D"/>
    <w:rsid w:val="00F0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8776D700254DF68ABDF8C419241B29">
    <w:name w:val="A28776D700254DF68ABDF8C419241B29"/>
  </w:style>
  <w:style w:type="paragraph" w:customStyle="1" w:styleId="EEED4EC9BA98461982A5ABC0EA78CEFE">
    <w:name w:val="EEED4EC9BA98461982A5ABC0EA78CEFE"/>
  </w:style>
  <w:style w:type="paragraph" w:customStyle="1" w:styleId="D9E87D43B5314130B491D14ECBFD66AD">
    <w:name w:val="D9E87D43B5314130B491D14ECBFD66AD"/>
  </w:style>
  <w:style w:type="paragraph" w:customStyle="1" w:styleId="EE0142B26C95480397775AF2D4BEE768">
    <w:name w:val="EE0142B26C95480397775AF2D4BEE768"/>
  </w:style>
  <w:style w:type="paragraph" w:customStyle="1" w:styleId="4A86ED74C0BA471184FAA18F2BC5F97F">
    <w:name w:val="4A86ED74C0BA471184FAA18F2BC5F97F"/>
  </w:style>
  <w:style w:type="paragraph" w:customStyle="1" w:styleId="09B5EBE11CE84A0F83D0D4548B6E166F">
    <w:name w:val="09B5EBE11CE84A0F83D0D4548B6E166F"/>
  </w:style>
  <w:style w:type="paragraph" w:customStyle="1" w:styleId="AD3159FA6B1F43F1AA5028FD8EE22B87">
    <w:name w:val="AD3159FA6B1F43F1AA5028FD8EE22B87"/>
  </w:style>
  <w:style w:type="paragraph" w:customStyle="1" w:styleId="BA00C054F51844FBA77ABC5876341FD9">
    <w:name w:val="BA00C054F51844FBA77ABC5876341FD9"/>
  </w:style>
  <w:style w:type="paragraph" w:customStyle="1" w:styleId="88E4523B4370411DBB8FF8F6D074C0F9">
    <w:name w:val="88E4523B4370411DBB8FF8F6D074C0F9"/>
  </w:style>
  <w:style w:type="paragraph" w:customStyle="1" w:styleId="D808EEA1FF524C9E9786737A6B7904CC">
    <w:name w:val="D808EEA1FF524C9E9786737A6B7904CC"/>
  </w:style>
  <w:style w:type="paragraph" w:customStyle="1" w:styleId="4466DF119B9444DAAEB934E046E977B7">
    <w:name w:val="4466DF119B9444DAAEB934E046E977B7"/>
    <w:rsid w:val="0038793B"/>
  </w:style>
  <w:style w:type="paragraph" w:customStyle="1" w:styleId="F2C6672C981E4F22AE746DE517AD97E7">
    <w:name w:val="F2C6672C981E4F22AE746DE517AD97E7"/>
    <w:rsid w:val="0038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E8470-F802-4887-8944-0A098384CC0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7406F1-F47E-4D51-A0DB-BBC435543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7B0C5-5A58-44FA-B770-F21E19B62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2DCB8-037B-4DC5-B204-EFBF85F01F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26</TotalTime>
  <Pages>11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Rowland</dc:creator>
  <cp:keywords/>
  <dc:description/>
  <cp:lastModifiedBy>Hailey Rowland</cp:lastModifiedBy>
  <cp:revision>3</cp:revision>
  <cp:lastPrinted>2026-07-14T15:58:00Z</cp:lastPrinted>
  <dcterms:created xsi:type="dcterms:W3CDTF">2026-08-12T13:07:00Z</dcterms:created>
  <dcterms:modified xsi:type="dcterms:W3CDTF">2026-08-12T13:32:00Z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